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  закладу громадського харчування  "Фарма паб"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848B02" w14:textId="77777777" w:rsidR="00AB0E51" w:rsidRPr="00AB0E51" w:rsidRDefault="00AB0E51" w:rsidP="00AB0E51">
      <w:pPr>
        <w:jc w:val="both"/>
        <w:rPr>
          <w:sz w:val="28"/>
          <w:szCs w:val="28"/>
        </w:rPr>
      </w:pPr>
      <w:r w:rsidRPr="00AB0E51">
        <w:rPr>
          <w:sz w:val="28"/>
          <w:szCs w:val="28"/>
        </w:rPr>
        <w:t>Розглянувши звернення уповноваженої особи ФОП Крижанівська С.С., керуючись Законом України «Про місцеве самоврядування в Україні», виконавчий комітет Винниківської міської ради</w:t>
      </w:r>
    </w:p>
    <w:p w14:paraId="09D598C2" w14:textId="77777777" w:rsidR="00AB0E51" w:rsidRPr="00AB0E51" w:rsidRDefault="00AB0E51" w:rsidP="00AB0E51">
      <w:pPr>
        <w:jc w:val="both"/>
        <w:rPr>
          <w:sz w:val="28"/>
          <w:szCs w:val="28"/>
        </w:rPr>
      </w:pPr>
    </w:p>
    <w:p w14:paraId="6251F376" w14:textId="77777777" w:rsidR="00AB0E51" w:rsidRPr="00AB0E51" w:rsidRDefault="00AB0E51" w:rsidP="00AB0E51">
      <w:pPr>
        <w:jc w:val="both"/>
        <w:rPr>
          <w:sz w:val="28"/>
          <w:szCs w:val="28"/>
        </w:rPr>
      </w:pPr>
      <w:r w:rsidRPr="00AB0E51">
        <w:rPr>
          <w:sz w:val="28"/>
          <w:szCs w:val="28"/>
        </w:rPr>
        <w:tab/>
      </w:r>
      <w:r w:rsidRPr="00AB0E51">
        <w:rPr>
          <w:sz w:val="28"/>
          <w:szCs w:val="28"/>
        </w:rPr>
        <w:tab/>
      </w:r>
      <w:r w:rsidRPr="00AB0E51">
        <w:rPr>
          <w:sz w:val="28"/>
          <w:szCs w:val="28"/>
        </w:rPr>
        <w:tab/>
      </w:r>
      <w:r w:rsidRPr="00AB0E51">
        <w:rPr>
          <w:sz w:val="28"/>
          <w:szCs w:val="28"/>
        </w:rPr>
        <w:tab/>
      </w:r>
      <w:r w:rsidRPr="00AB0E51">
        <w:rPr>
          <w:sz w:val="28"/>
          <w:szCs w:val="28"/>
        </w:rPr>
        <w:tab/>
        <w:t>В И Р І Ш И В:</w:t>
      </w:r>
    </w:p>
    <w:p w14:paraId="7CF5DD6A" w14:textId="77777777" w:rsidR="00AB0E51" w:rsidRPr="00AB0E51" w:rsidRDefault="00AB0E51" w:rsidP="00AB0E51">
      <w:pPr>
        <w:jc w:val="both"/>
        <w:rPr>
          <w:sz w:val="28"/>
          <w:szCs w:val="28"/>
        </w:rPr>
      </w:pPr>
    </w:p>
    <w:p w14:paraId="7F3C2CC1" w14:textId="77777777" w:rsidR="00AB0E51" w:rsidRPr="00AB0E51" w:rsidRDefault="00AB0E51" w:rsidP="00AB0E51">
      <w:pPr>
        <w:jc w:val="both"/>
        <w:rPr>
          <w:sz w:val="28"/>
          <w:szCs w:val="28"/>
        </w:rPr>
      </w:pPr>
      <w:r w:rsidRPr="00AB0E51">
        <w:rPr>
          <w:sz w:val="28"/>
          <w:szCs w:val="28"/>
        </w:rPr>
        <w:t>1.</w:t>
      </w:r>
      <w:r w:rsidRPr="00AB0E51">
        <w:rPr>
          <w:sz w:val="28"/>
          <w:szCs w:val="28"/>
        </w:rPr>
        <w:tab/>
        <w:t>Погодити режим роботи закладу громадського харчування «Фарма паб», розташованого в нежитловому приміщенні за адресою:  м. Винники, вул. Стуса, 31:</w:t>
      </w:r>
    </w:p>
    <w:p w14:paraId="428DF50E" w14:textId="77777777" w:rsidR="00AB0E51" w:rsidRPr="00AB0E51" w:rsidRDefault="00AB0E51" w:rsidP="00AB0E51">
      <w:pPr>
        <w:jc w:val="both"/>
        <w:rPr>
          <w:sz w:val="28"/>
          <w:szCs w:val="28"/>
        </w:rPr>
      </w:pPr>
    </w:p>
    <w:p w14:paraId="5AFEE730" w14:textId="77777777" w:rsidR="00AB0E51" w:rsidRPr="00AB0E51" w:rsidRDefault="00AB0E51" w:rsidP="00AB0E51">
      <w:pPr>
        <w:jc w:val="both"/>
        <w:rPr>
          <w:sz w:val="28"/>
          <w:szCs w:val="28"/>
        </w:rPr>
      </w:pPr>
      <w:r w:rsidRPr="00AB0E51">
        <w:rPr>
          <w:sz w:val="28"/>
          <w:szCs w:val="28"/>
        </w:rPr>
        <w:t xml:space="preserve">       Щоденно: з 12-00 год. до 22-00 год.</w:t>
      </w:r>
    </w:p>
    <w:p w14:paraId="7FF7F2C0" w14:textId="77777777" w:rsidR="00AB0E51" w:rsidRPr="00AB0E51" w:rsidRDefault="00AB0E51" w:rsidP="00AB0E51">
      <w:pPr>
        <w:jc w:val="both"/>
        <w:rPr>
          <w:sz w:val="28"/>
          <w:szCs w:val="28"/>
        </w:rPr>
      </w:pPr>
      <w:r w:rsidRPr="00AB0E51">
        <w:rPr>
          <w:sz w:val="28"/>
          <w:szCs w:val="28"/>
        </w:rPr>
        <w:t xml:space="preserve">       Неділя, 12-00 год. до 22-00 год.</w:t>
      </w:r>
    </w:p>
    <w:p w14:paraId="6628B98B" w14:textId="77777777" w:rsidR="00AB0E51" w:rsidRPr="00AB0E51" w:rsidRDefault="00AB0E51" w:rsidP="00AB0E51">
      <w:pPr>
        <w:jc w:val="both"/>
        <w:rPr>
          <w:sz w:val="28"/>
          <w:szCs w:val="28"/>
        </w:rPr>
      </w:pPr>
      <w:r w:rsidRPr="00AB0E51">
        <w:rPr>
          <w:sz w:val="28"/>
          <w:szCs w:val="28"/>
        </w:rPr>
        <w:t xml:space="preserve">       Перерва: без перерви.</w:t>
      </w:r>
    </w:p>
    <w:p w14:paraId="4362E4D5" w14:textId="77777777" w:rsidR="00AB0E51" w:rsidRPr="00AB0E51" w:rsidRDefault="00AB0E51" w:rsidP="00AB0E51">
      <w:pPr>
        <w:jc w:val="both"/>
        <w:rPr>
          <w:sz w:val="28"/>
          <w:szCs w:val="28"/>
        </w:rPr>
      </w:pPr>
      <w:r w:rsidRPr="00AB0E51">
        <w:rPr>
          <w:sz w:val="28"/>
          <w:szCs w:val="28"/>
        </w:rPr>
        <w:t xml:space="preserve">       Вихідний день: без вихідних.</w:t>
      </w:r>
    </w:p>
    <w:p w14:paraId="43F1A954" w14:textId="77777777" w:rsidR="00AB0E51" w:rsidRPr="00AB0E51" w:rsidRDefault="00AB0E51" w:rsidP="00AB0E51">
      <w:pPr>
        <w:jc w:val="both"/>
        <w:rPr>
          <w:sz w:val="28"/>
          <w:szCs w:val="28"/>
        </w:rPr>
      </w:pPr>
    </w:p>
    <w:p w14:paraId="28F9CF36" w14:textId="77777777" w:rsidR="00AB0E51" w:rsidRPr="00AB0E51" w:rsidRDefault="00AB0E51" w:rsidP="00AB0E51">
      <w:pPr>
        <w:jc w:val="both"/>
        <w:rPr>
          <w:sz w:val="28"/>
          <w:szCs w:val="28"/>
        </w:rPr>
      </w:pPr>
      <w:r w:rsidRPr="00AB0E51">
        <w:rPr>
          <w:sz w:val="28"/>
          <w:szCs w:val="28"/>
        </w:rPr>
        <w:t>2.</w:t>
      </w:r>
      <w:r w:rsidRPr="00AB0E51">
        <w:rPr>
          <w:sz w:val="28"/>
          <w:szCs w:val="28"/>
        </w:rPr>
        <w:tab/>
        <w:t>Контроль за виконанням даного  рішення доручити начальнику відділу комунального господарства.</w:t>
      </w:r>
    </w:p>
    <w:p w14:paraId="128F2057" w14:textId="77777777" w:rsidR="00AB0E51" w:rsidRPr="00AB0E51" w:rsidRDefault="00AB0E51" w:rsidP="00AB0E51">
      <w:pPr>
        <w:jc w:val="both"/>
        <w:rPr>
          <w:sz w:val="28"/>
          <w:szCs w:val="28"/>
        </w:rPr>
      </w:pPr>
    </w:p>
    <w:p w14:paraId="17D8554B" w14:textId="77777777" w:rsidR="00AB0E51" w:rsidRPr="00AB0E51" w:rsidRDefault="00AB0E51" w:rsidP="00AB0E51">
      <w:pPr>
        <w:jc w:val="both"/>
        <w:rPr>
          <w:sz w:val="28"/>
          <w:szCs w:val="28"/>
        </w:rPr>
      </w:pPr>
    </w:p>
    <w:p w14:paraId="614CCDC0" w14:textId="77777777" w:rsidR="00AB0E51" w:rsidRPr="00AB0E51" w:rsidRDefault="00AB0E51" w:rsidP="00AB0E51">
      <w:pPr>
        <w:jc w:val="both"/>
        <w:rPr>
          <w:sz w:val="28"/>
          <w:szCs w:val="28"/>
        </w:rPr>
      </w:pPr>
    </w:p>
    <w:p w14:paraId="01C471E0" w14:textId="30083FD9" w:rsidR="00213958" w:rsidRPr="006F2805" w:rsidRDefault="00AB0E51" w:rsidP="00AB0E51">
      <w:pPr>
        <w:jc w:val="both"/>
        <w:rPr>
          <w:sz w:val="28"/>
          <w:szCs w:val="28"/>
        </w:rPr>
      </w:pPr>
      <w:r w:rsidRPr="00AB0E51">
        <w:rPr>
          <w:sz w:val="28"/>
          <w:szCs w:val="28"/>
        </w:rPr>
        <w:t xml:space="preserve">Міський голова                </w:t>
      </w:r>
      <w:r>
        <w:rPr>
          <w:sz w:val="28"/>
          <w:szCs w:val="28"/>
        </w:rPr>
        <w:t xml:space="preserve">                    </w:t>
      </w:r>
      <w:bookmarkStart w:id="1" w:name="_GoBack"/>
      <w:bookmarkEnd w:id="1"/>
      <w:r w:rsidRPr="00AB0E51">
        <w:rPr>
          <w:sz w:val="28"/>
          <w:szCs w:val="28"/>
        </w:rPr>
        <w:t xml:space="preserve">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D2DD0E" w14:textId="77777777" w:rsidR="000C6B52" w:rsidRDefault="000C6B52">
      <w:r>
        <w:separator/>
      </w:r>
    </w:p>
  </w:endnote>
  <w:endnote w:type="continuationSeparator" w:id="0">
    <w:p w14:paraId="0F03B321" w14:textId="77777777" w:rsidR="000C6B52" w:rsidRDefault="000C6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09437" w14:textId="77777777" w:rsidR="000C6B52" w:rsidRDefault="000C6B52">
      <w:r>
        <w:separator/>
      </w:r>
    </w:p>
  </w:footnote>
  <w:footnote w:type="continuationSeparator" w:id="0">
    <w:p w14:paraId="1EE69E11" w14:textId="77777777" w:rsidR="000C6B52" w:rsidRDefault="000C6B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6B5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0E51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C3032-8516-41FD-8184-572AD7053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675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2024-08-13T11:30:00Z</dcterms:modified>
</cp:coreProperties>
</file>