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 "Нове будівництво системи водопостачання   по вул. Гонти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AF5F16" w14:textId="77777777" w:rsidR="00104064" w:rsidRPr="00104064" w:rsidRDefault="00104064" w:rsidP="00104064">
      <w:pPr>
        <w:jc w:val="both"/>
        <w:rPr>
          <w:sz w:val="28"/>
          <w:szCs w:val="28"/>
        </w:rPr>
      </w:pPr>
      <w:r w:rsidRPr="00104064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9DFADA0" w14:textId="77777777" w:rsidR="00104064" w:rsidRPr="00104064" w:rsidRDefault="00104064" w:rsidP="00104064">
      <w:pPr>
        <w:jc w:val="both"/>
        <w:rPr>
          <w:sz w:val="28"/>
          <w:szCs w:val="28"/>
        </w:rPr>
      </w:pPr>
    </w:p>
    <w:p w14:paraId="4514BCC6" w14:textId="59CDFCF5" w:rsidR="00104064" w:rsidRDefault="00104064" w:rsidP="00104064">
      <w:pPr>
        <w:jc w:val="both"/>
        <w:rPr>
          <w:sz w:val="28"/>
          <w:szCs w:val="28"/>
        </w:rPr>
      </w:pPr>
      <w:r w:rsidRPr="00104064">
        <w:rPr>
          <w:sz w:val="28"/>
          <w:szCs w:val="28"/>
        </w:rPr>
        <w:t xml:space="preserve">                                                                   ВИРІШИВ:</w:t>
      </w:r>
    </w:p>
    <w:p w14:paraId="4E6E1D71" w14:textId="77777777" w:rsidR="00104064" w:rsidRPr="00104064" w:rsidRDefault="00104064" w:rsidP="00104064">
      <w:pPr>
        <w:jc w:val="both"/>
        <w:rPr>
          <w:sz w:val="28"/>
          <w:szCs w:val="28"/>
        </w:rPr>
      </w:pPr>
      <w:bookmarkStart w:id="1" w:name="_GoBack"/>
      <w:bookmarkEnd w:id="1"/>
    </w:p>
    <w:p w14:paraId="479AD61D" w14:textId="77777777" w:rsidR="00104064" w:rsidRPr="00104064" w:rsidRDefault="00104064" w:rsidP="00104064">
      <w:pPr>
        <w:jc w:val="both"/>
        <w:rPr>
          <w:sz w:val="28"/>
          <w:szCs w:val="28"/>
        </w:rPr>
      </w:pPr>
      <w:r w:rsidRPr="00104064">
        <w:rPr>
          <w:sz w:val="28"/>
          <w:szCs w:val="28"/>
        </w:rPr>
        <w:t>1. Затвердити  кошторисної документації на «Нове будівництво системи водопостачання по вул. Гонти у м. Винники».</w:t>
      </w:r>
    </w:p>
    <w:p w14:paraId="1A14FCBD" w14:textId="77777777" w:rsidR="00104064" w:rsidRPr="00104064" w:rsidRDefault="00104064" w:rsidP="00104064">
      <w:pPr>
        <w:jc w:val="both"/>
        <w:rPr>
          <w:sz w:val="28"/>
          <w:szCs w:val="28"/>
        </w:rPr>
      </w:pPr>
    </w:p>
    <w:p w14:paraId="3230AF36" w14:textId="77777777" w:rsidR="00104064" w:rsidRPr="00104064" w:rsidRDefault="00104064" w:rsidP="00104064">
      <w:pPr>
        <w:jc w:val="both"/>
        <w:rPr>
          <w:sz w:val="28"/>
          <w:szCs w:val="28"/>
        </w:rPr>
      </w:pPr>
      <w:r w:rsidRPr="0010406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0BE6836" w14:textId="77777777" w:rsidR="00104064" w:rsidRPr="00104064" w:rsidRDefault="00104064" w:rsidP="00104064">
      <w:pPr>
        <w:jc w:val="both"/>
        <w:rPr>
          <w:sz w:val="28"/>
          <w:szCs w:val="28"/>
        </w:rPr>
      </w:pPr>
    </w:p>
    <w:p w14:paraId="73B09EEE" w14:textId="77777777" w:rsidR="00104064" w:rsidRPr="00104064" w:rsidRDefault="00104064" w:rsidP="00104064">
      <w:pPr>
        <w:jc w:val="both"/>
        <w:rPr>
          <w:sz w:val="28"/>
          <w:szCs w:val="28"/>
        </w:rPr>
      </w:pPr>
      <w:r w:rsidRPr="00104064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10406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C112F" w14:textId="77777777" w:rsidR="00C2442D" w:rsidRDefault="00C2442D">
      <w:r>
        <w:separator/>
      </w:r>
    </w:p>
  </w:endnote>
  <w:endnote w:type="continuationSeparator" w:id="0">
    <w:p w14:paraId="03EA5E5F" w14:textId="77777777" w:rsidR="00C2442D" w:rsidRDefault="00C24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051D3" w14:textId="77777777" w:rsidR="00C2442D" w:rsidRDefault="00C2442D">
      <w:r>
        <w:separator/>
      </w:r>
    </w:p>
  </w:footnote>
  <w:footnote w:type="continuationSeparator" w:id="0">
    <w:p w14:paraId="5DD08832" w14:textId="77777777" w:rsidR="00C2442D" w:rsidRDefault="00C24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406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42D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D2FB6-BE6F-46BB-9E9C-CBE1281F6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2024-08-13T11:50:00Z</dcterms:modified>
</cp:coreProperties>
</file>