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"Нове будівництво каналізаційного   трубопроводу по вул. Гайдамацька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D4AD82" w14:textId="77777777" w:rsidR="0092429B" w:rsidRPr="0092429B" w:rsidRDefault="0092429B" w:rsidP="0092429B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92429B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D11443E" w14:textId="77777777" w:rsidR="0092429B" w:rsidRPr="0092429B" w:rsidRDefault="0092429B" w:rsidP="0092429B">
      <w:pPr>
        <w:jc w:val="both"/>
        <w:rPr>
          <w:sz w:val="28"/>
          <w:szCs w:val="28"/>
        </w:rPr>
      </w:pPr>
    </w:p>
    <w:p w14:paraId="2A73EDA5" w14:textId="0044E533" w:rsidR="0092429B" w:rsidRDefault="0092429B" w:rsidP="0092429B">
      <w:pPr>
        <w:jc w:val="both"/>
        <w:rPr>
          <w:sz w:val="28"/>
          <w:szCs w:val="28"/>
        </w:rPr>
      </w:pPr>
      <w:r w:rsidRPr="0092429B">
        <w:rPr>
          <w:sz w:val="28"/>
          <w:szCs w:val="28"/>
        </w:rPr>
        <w:t xml:space="preserve">                                                                   ВИРІШИВ:</w:t>
      </w:r>
    </w:p>
    <w:p w14:paraId="6E197632" w14:textId="77777777" w:rsidR="0092429B" w:rsidRPr="0092429B" w:rsidRDefault="0092429B" w:rsidP="0092429B">
      <w:pPr>
        <w:jc w:val="both"/>
        <w:rPr>
          <w:sz w:val="28"/>
          <w:szCs w:val="28"/>
        </w:rPr>
      </w:pPr>
    </w:p>
    <w:p w14:paraId="3C7094BB" w14:textId="77777777" w:rsidR="0092429B" w:rsidRPr="0092429B" w:rsidRDefault="0092429B" w:rsidP="0092429B">
      <w:pPr>
        <w:jc w:val="both"/>
        <w:rPr>
          <w:sz w:val="28"/>
          <w:szCs w:val="28"/>
        </w:rPr>
      </w:pPr>
      <w:r w:rsidRPr="0092429B">
        <w:rPr>
          <w:sz w:val="28"/>
          <w:szCs w:val="28"/>
        </w:rPr>
        <w:t>1.Затвердити  кошторисної документації на  «Нове будівництво каналізаційного трубопроводу по вул. Гайдамацька у м. Винники».</w:t>
      </w:r>
    </w:p>
    <w:p w14:paraId="46068FD7" w14:textId="77777777" w:rsidR="0092429B" w:rsidRPr="0092429B" w:rsidRDefault="0092429B" w:rsidP="0092429B">
      <w:pPr>
        <w:jc w:val="both"/>
        <w:rPr>
          <w:sz w:val="28"/>
          <w:szCs w:val="28"/>
        </w:rPr>
      </w:pPr>
    </w:p>
    <w:p w14:paraId="04C91702" w14:textId="77777777" w:rsidR="0092429B" w:rsidRPr="0092429B" w:rsidRDefault="0092429B" w:rsidP="0092429B">
      <w:pPr>
        <w:jc w:val="both"/>
        <w:rPr>
          <w:sz w:val="28"/>
          <w:szCs w:val="28"/>
        </w:rPr>
      </w:pPr>
      <w:r w:rsidRPr="0092429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1844A6B" w14:textId="77777777" w:rsidR="0092429B" w:rsidRPr="0092429B" w:rsidRDefault="0092429B" w:rsidP="0092429B">
      <w:pPr>
        <w:jc w:val="both"/>
        <w:rPr>
          <w:sz w:val="28"/>
          <w:szCs w:val="28"/>
        </w:rPr>
      </w:pPr>
    </w:p>
    <w:p w14:paraId="3B27C888" w14:textId="77777777" w:rsidR="0092429B" w:rsidRPr="0092429B" w:rsidRDefault="0092429B" w:rsidP="0092429B">
      <w:pPr>
        <w:jc w:val="both"/>
        <w:rPr>
          <w:sz w:val="28"/>
          <w:szCs w:val="28"/>
        </w:rPr>
      </w:pPr>
      <w:r w:rsidRPr="0092429B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92429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D782F" w14:textId="77777777" w:rsidR="008E7710" w:rsidRDefault="008E7710">
      <w:r>
        <w:separator/>
      </w:r>
    </w:p>
  </w:endnote>
  <w:endnote w:type="continuationSeparator" w:id="0">
    <w:p w14:paraId="5C7FB7D8" w14:textId="77777777" w:rsidR="008E7710" w:rsidRDefault="008E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99ECE" w14:textId="77777777" w:rsidR="008E7710" w:rsidRDefault="008E7710">
      <w:r>
        <w:separator/>
      </w:r>
    </w:p>
  </w:footnote>
  <w:footnote w:type="continuationSeparator" w:id="0">
    <w:p w14:paraId="5352FEC1" w14:textId="77777777" w:rsidR="008E7710" w:rsidRDefault="008E7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7710"/>
    <w:rsid w:val="009060A4"/>
    <w:rsid w:val="0092429B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66A27-5E75-4558-AB3A-0B72865ED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2024-08-13T11:56:00Z</dcterms:modified>
</cp:coreProperties>
</file>