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побутової   каналізації по вул. Калнишевського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263336" w14:textId="77777777" w:rsidR="00B155B9" w:rsidRPr="00B155B9" w:rsidRDefault="00B155B9" w:rsidP="00B155B9">
      <w:pPr>
        <w:jc w:val="both"/>
        <w:rPr>
          <w:sz w:val="28"/>
          <w:szCs w:val="28"/>
        </w:rPr>
      </w:pPr>
      <w:r w:rsidRPr="00B155B9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D878DBC" w14:textId="77777777" w:rsidR="00B155B9" w:rsidRPr="00B155B9" w:rsidRDefault="00B155B9" w:rsidP="00B155B9">
      <w:pPr>
        <w:jc w:val="both"/>
        <w:rPr>
          <w:sz w:val="28"/>
          <w:szCs w:val="28"/>
        </w:rPr>
      </w:pPr>
    </w:p>
    <w:p w14:paraId="04554D87" w14:textId="2498033A" w:rsidR="00B155B9" w:rsidRDefault="00B155B9" w:rsidP="00B155B9">
      <w:pPr>
        <w:jc w:val="both"/>
        <w:rPr>
          <w:sz w:val="28"/>
          <w:szCs w:val="28"/>
        </w:rPr>
      </w:pPr>
      <w:r w:rsidRPr="00B155B9">
        <w:rPr>
          <w:sz w:val="28"/>
          <w:szCs w:val="28"/>
        </w:rPr>
        <w:t xml:space="preserve">                                                                   ВИРІШИВ:</w:t>
      </w:r>
    </w:p>
    <w:p w14:paraId="76C099AA" w14:textId="77777777" w:rsidR="00B155B9" w:rsidRPr="00B155B9" w:rsidRDefault="00B155B9" w:rsidP="00B155B9">
      <w:pPr>
        <w:jc w:val="both"/>
        <w:rPr>
          <w:sz w:val="28"/>
          <w:szCs w:val="28"/>
        </w:rPr>
      </w:pPr>
    </w:p>
    <w:p w14:paraId="578BDAA1" w14:textId="77777777" w:rsidR="00B155B9" w:rsidRPr="00B155B9" w:rsidRDefault="00B155B9" w:rsidP="00B155B9">
      <w:pPr>
        <w:jc w:val="both"/>
        <w:rPr>
          <w:sz w:val="28"/>
          <w:szCs w:val="28"/>
        </w:rPr>
      </w:pPr>
      <w:r w:rsidRPr="00B155B9">
        <w:rPr>
          <w:sz w:val="28"/>
          <w:szCs w:val="28"/>
        </w:rPr>
        <w:t>1. Затвердити  робочий проект на «Капітальний ремонт побутової каналізації по вул. Калнишевського у м. Винники».</w:t>
      </w:r>
    </w:p>
    <w:p w14:paraId="2B4F413C" w14:textId="77777777" w:rsidR="00B155B9" w:rsidRPr="00B155B9" w:rsidRDefault="00B155B9" w:rsidP="00B155B9">
      <w:pPr>
        <w:jc w:val="both"/>
        <w:rPr>
          <w:sz w:val="28"/>
          <w:szCs w:val="28"/>
        </w:rPr>
      </w:pPr>
    </w:p>
    <w:p w14:paraId="1A86601C" w14:textId="77777777" w:rsidR="00B155B9" w:rsidRPr="00B155B9" w:rsidRDefault="00B155B9" w:rsidP="00B155B9">
      <w:pPr>
        <w:jc w:val="both"/>
        <w:rPr>
          <w:sz w:val="28"/>
          <w:szCs w:val="28"/>
        </w:rPr>
      </w:pPr>
      <w:r w:rsidRPr="00B155B9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021C653" w14:textId="55D4078B" w:rsidR="00B155B9" w:rsidRDefault="00B155B9" w:rsidP="00B155B9">
      <w:pPr>
        <w:jc w:val="both"/>
        <w:rPr>
          <w:sz w:val="28"/>
          <w:szCs w:val="28"/>
        </w:rPr>
      </w:pPr>
    </w:p>
    <w:p w14:paraId="423231D8" w14:textId="77777777" w:rsidR="00B155B9" w:rsidRPr="00B155B9" w:rsidRDefault="00B155B9" w:rsidP="00B155B9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1AC221D1" w:rsidR="00213958" w:rsidRPr="006F2805" w:rsidRDefault="00B155B9" w:rsidP="00B155B9">
      <w:pPr>
        <w:jc w:val="both"/>
        <w:rPr>
          <w:sz w:val="28"/>
          <w:szCs w:val="28"/>
        </w:rPr>
      </w:pPr>
      <w:r w:rsidRPr="00B155B9">
        <w:rPr>
          <w:sz w:val="28"/>
          <w:szCs w:val="28"/>
        </w:rPr>
        <w:t>Міський голова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85B22" w14:textId="77777777" w:rsidR="00772EE3" w:rsidRDefault="00772EE3">
      <w:r>
        <w:separator/>
      </w:r>
    </w:p>
  </w:endnote>
  <w:endnote w:type="continuationSeparator" w:id="0">
    <w:p w14:paraId="5A7A3052" w14:textId="77777777" w:rsidR="00772EE3" w:rsidRDefault="00772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0DF26" w14:textId="77777777" w:rsidR="00772EE3" w:rsidRDefault="00772EE3">
      <w:r>
        <w:separator/>
      </w:r>
    </w:p>
  </w:footnote>
  <w:footnote w:type="continuationSeparator" w:id="0">
    <w:p w14:paraId="6E058420" w14:textId="77777777" w:rsidR="00772EE3" w:rsidRDefault="00772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2EE3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55B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48191-2273-4489-8403-2421CF605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2024-08-13T12:00:00Z</dcterms:modified>
</cp:coreProperties>
</file>