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"Нове будівництво каналізаційного   трубопроводу по вул. Спортова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0C73AD" w14:textId="77777777" w:rsidR="0043057D" w:rsidRPr="0043057D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DBE7C87" w14:textId="77777777" w:rsidR="0043057D" w:rsidRPr="0043057D" w:rsidRDefault="0043057D" w:rsidP="0043057D">
      <w:pPr>
        <w:rPr>
          <w:sz w:val="28"/>
          <w:szCs w:val="28"/>
        </w:rPr>
      </w:pPr>
    </w:p>
    <w:p w14:paraId="4FBC2839" w14:textId="67DDA197" w:rsidR="0043057D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 xml:space="preserve">                                                                   ВИРІШИВ:</w:t>
      </w:r>
    </w:p>
    <w:p w14:paraId="3C8D07A8" w14:textId="77777777" w:rsidR="0043057D" w:rsidRPr="0043057D" w:rsidRDefault="0043057D" w:rsidP="0043057D">
      <w:pPr>
        <w:rPr>
          <w:sz w:val="28"/>
          <w:szCs w:val="28"/>
        </w:rPr>
      </w:pPr>
      <w:bookmarkStart w:id="1" w:name="_GoBack"/>
      <w:bookmarkEnd w:id="1"/>
    </w:p>
    <w:p w14:paraId="0060031B" w14:textId="77777777" w:rsidR="0043057D" w:rsidRPr="0043057D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>1.Затвердити  кошторисної документації на  «Нове будівництво каналізаційного трубопроводу по вул. Спортова у м. Винники».</w:t>
      </w:r>
    </w:p>
    <w:p w14:paraId="7E63C19A" w14:textId="77777777" w:rsidR="0043057D" w:rsidRPr="0043057D" w:rsidRDefault="0043057D" w:rsidP="0043057D">
      <w:pPr>
        <w:rPr>
          <w:sz w:val="28"/>
          <w:szCs w:val="28"/>
        </w:rPr>
      </w:pPr>
    </w:p>
    <w:p w14:paraId="540723E3" w14:textId="77777777" w:rsidR="0043057D" w:rsidRPr="0043057D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0F895C1" w14:textId="77777777" w:rsidR="0043057D" w:rsidRPr="0043057D" w:rsidRDefault="0043057D" w:rsidP="0043057D">
      <w:pPr>
        <w:rPr>
          <w:sz w:val="28"/>
          <w:szCs w:val="28"/>
        </w:rPr>
      </w:pPr>
    </w:p>
    <w:p w14:paraId="4B95E23B" w14:textId="77777777" w:rsidR="0043057D" w:rsidRPr="0043057D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5014D876" w14:textId="77777777" w:rsidR="0043057D" w:rsidRPr="0043057D" w:rsidRDefault="0043057D" w:rsidP="0043057D">
      <w:pPr>
        <w:rPr>
          <w:sz w:val="28"/>
          <w:szCs w:val="28"/>
        </w:rPr>
      </w:pPr>
    </w:p>
    <w:p w14:paraId="01C471E0" w14:textId="4AC0F757" w:rsidR="00213958" w:rsidRPr="006F2805" w:rsidRDefault="0043057D" w:rsidP="0043057D">
      <w:pPr>
        <w:rPr>
          <w:sz w:val="28"/>
          <w:szCs w:val="28"/>
        </w:rPr>
      </w:pPr>
      <w:r w:rsidRPr="0043057D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87EBFC" w14:textId="77777777" w:rsidR="00D87CDB" w:rsidRDefault="00D87CDB">
      <w:r>
        <w:separator/>
      </w:r>
    </w:p>
  </w:endnote>
  <w:endnote w:type="continuationSeparator" w:id="0">
    <w:p w14:paraId="4984B954" w14:textId="77777777" w:rsidR="00D87CDB" w:rsidRDefault="00D8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79DD5" w14:textId="77777777" w:rsidR="00D87CDB" w:rsidRDefault="00D87CDB">
      <w:r>
        <w:separator/>
      </w:r>
    </w:p>
  </w:footnote>
  <w:footnote w:type="continuationSeparator" w:id="0">
    <w:p w14:paraId="1C781A81" w14:textId="77777777" w:rsidR="00D87CDB" w:rsidRDefault="00D87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057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7CD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C584F-EAFE-4F57-93D3-1C263C96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2024-08-13T12:03:00Z</dcterms:modified>
</cp:coreProperties>
</file>