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373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робочого проекту на   "Капітальний ремонт побутової каналізації   по вул. Шашкевича у м. Винники".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3C1979C" w14:textId="77777777" w:rsidR="00C9722A" w:rsidRPr="00C9722A" w:rsidRDefault="00C9722A" w:rsidP="00C9722A">
      <w:pPr>
        <w:rPr>
          <w:sz w:val="28"/>
          <w:szCs w:val="28"/>
        </w:rPr>
      </w:pPr>
      <w:r w:rsidRPr="00C9722A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44E21DC1" w14:textId="77777777" w:rsidR="00C9722A" w:rsidRPr="00C9722A" w:rsidRDefault="00C9722A" w:rsidP="00C9722A">
      <w:pPr>
        <w:rPr>
          <w:sz w:val="28"/>
          <w:szCs w:val="28"/>
        </w:rPr>
      </w:pPr>
    </w:p>
    <w:p w14:paraId="319C4609" w14:textId="425BABB2" w:rsidR="00C9722A" w:rsidRDefault="00C9722A" w:rsidP="00C9722A">
      <w:pPr>
        <w:rPr>
          <w:sz w:val="28"/>
          <w:szCs w:val="28"/>
        </w:rPr>
      </w:pPr>
      <w:r w:rsidRPr="00C9722A">
        <w:rPr>
          <w:sz w:val="28"/>
          <w:szCs w:val="28"/>
        </w:rPr>
        <w:t xml:space="preserve">                                                                   ВИРІШИВ:</w:t>
      </w:r>
    </w:p>
    <w:p w14:paraId="51D69192" w14:textId="77777777" w:rsidR="00C9722A" w:rsidRPr="00C9722A" w:rsidRDefault="00C9722A" w:rsidP="00C9722A">
      <w:pPr>
        <w:rPr>
          <w:sz w:val="28"/>
          <w:szCs w:val="28"/>
        </w:rPr>
      </w:pPr>
      <w:bookmarkStart w:id="1" w:name="_GoBack"/>
      <w:bookmarkEnd w:id="1"/>
    </w:p>
    <w:p w14:paraId="5337A7B4" w14:textId="77777777" w:rsidR="00C9722A" w:rsidRPr="00C9722A" w:rsidRDefault="00C9722A" w:rsidP="00C9722A">
      <w:pPr>
        <w:rPr>
          <w:sz w:val="28"/>
          <w:szCs w:val="28"/>
        </w:rPr>
      </w:pPr>
      <w:r w:rsidRPr="00C9722A">
        <w:rPr>
          <w:sz w:val="28"/>
          <w:szCs w:val="28"/>
        </w:rPr>
        <w:t>1.Затвердити  кошторисної документації на «Капітальний ремонт побутової каналізації по вул. Шашкевича у м.Винники».</w:t>
      </w:r>
    </w:p>
    <w:p w14:paraId="19297577" w14:textId="77777777" w:rsidR="00C9722A" w:rsidRPr="00C9722A" w:rsidRDefault="00C9722A" w:rsidP="00C9722A">
      <w:pPr>
        <w:rPr>
          <w:sz w:val="28"/>
          <w:szCs w:val="28"/>
        </w:rPr>
      </w:pPr>
    </w:p>
    <w:p w14:paraId="668C1E3C" w14:textId="77777777" w:rsidR="00C9722A" w:rsidRPr="00C9722A" w:rsidRDefault="00C9722A" w:rsidP="00C9722A">
      <w:pPr>
        <w:rPr>
          <w:sz w:val="28"/>
          <w:szCs w:val="28"/>
        </w:rPr>
      </w:pPr>
      <w:r w:rsidRPr="00C9722A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2870D2FE" w14:textId="77777777" w:rsidR="00C9722A" w:rsidRPr="00C9722A" w:rsidRDefault="00C9722A" w:rsidP="00C9722A">
      <w:pPr>
        <w:rPr>
          <w:sz w:val="28"/>
          <w:szCs w:val="28"/>
        </w:rPr>
      </w:pPr>
    </w:p>
    <w:p w14:paraId="0B5B2308" w14:textId="77777777" w:rsidR="00C9722A" w:rsidRPr="00C9722A" w:rsidRDefault="00C9722A" w:rsidP="00C9722A">
      <w:pPr>
        <w:rPr>
          <w:sz w:val="28"/>
          <w:szCs w:val="28"/>
        </w:rPr>
      </w:pPr>
      <w:r w:rsidRPr="00C9722A">
        <w:rPr>
          <w:sz w:val="28"/>
          <w:szCs w:val="28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9D62342" w14:textId="77777777" w:rsidR="000F5143" w:rsidRDefault="000F5143">
      <w:r>
        <w:separator/>
      </w:r>
    </w:p>
  </w:endnote>
  <w:endnote w:type="continuationSeparator" w:id="0">
    <w:p w14:paraId="350A12E9" w14:textId="77777777" w:rsidR="000F5143" w:rsidRDefault="000F51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734297" w14:textId="77777777" w:rsidR="000F5143" w:rsidRDefault="000F5143">
      <w:r>
        <w:separator/>
      </w:r>
    </w:p>
  </w:footnote>
  <w:footnote w:type="continuationSeparator" w:id="0">
    <w:p w14:paraId="617F6C6C" w14:textId="77777777" w:rsidR="000F5143" w:rsidRDefault="000F51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F5143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9722A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FE83CC-1D78-40CF-9F3A-650DB0B966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889</Words>
  <Characters>507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2024-08-13T12:05:00Z</dcterms:modified>
</cp:coreProperties>
</file>