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3EC4412D" w:rsidR="00BE7A3D" w:rsidRPr="00B772B4" w:rsidRDefault="00BE7A3D" w:rsidP="00BE7A3D">
            <w:pPr>
              <w:rPr>
                <w:b/>
              </w:rPr>
            </w:pPr>
            <w:r w:rsidRPr="00BE7A3D">
              <w:rPr>
                <w:b/>
                <w:sz w:val="28"/>
              </w:rPr>
              <w:t>Про присвоєння поштової адреси садовому будинку що здійснений на земельній ділянці по вул. Заба</w:t>
            </w:r>
            <w:r w:rsidR="008F34F1">
              <w:rPr>
                <w:b/>
                <w:sz w:val="28"/>
              </w:rPr>
              <w:t>ва, 33-а</w:t>
            </w:r>
            <w:r w:rsidRPr="00BE7A3D">
              <w:rPr>
                <w:b/>
                <w:sz w:val="28"/>
              </w:rPr>
              <w:t xml:space="preserve"> (к/н 4610160300:07:002:0033)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r w:rsidR="008F34F1" w14:paraId="41D7511F" w14:textId="77777777" w:rsidTr="00BE7A3D">
        <w:tc>
          <w:tcPr>
            <w:tcW w:w="4814" w:type="dxa"/>
          </w:tcPr>
          <w:p w14:paraId="51578AF3" w14:textId="77777777" w:rsidR="008F34F1" w:rsidRPr="00BE7A3D" w:rsidRDefault="008F34F1" w:rsidP="00BE7A3D">
            <w:pPr>
              <w:rPr>
                <w:b/>
                <w:sz w:val="28"/>
              </w:rPr>
            </w:pPr>
          </w:p>
        </w:tc>
        <w:tc>
          <w:tcPr>
            <w:tcW w:w="4814" w:type="dxa"/>
          </w:tcPr>
          <w:p w14:paraId="267A6DE9" w14:textId="77777777" w:rsidR="008F34F1" w:rsidRDefault="008F34F1" w:rsidP="00471A72">
            <w:pPr>
              <w:rPr>
                <w:sz w:val="28"/>
              </w:rPr>
            </w:pPr>
          </w:p>
        </w:tc>
      </w:tr>
    </w:tbl>
    <w:p w14:paraId="6C9A95C7" w14:textId="77777777" w:rsidR="008F34F1" w:rsidRPr="008F34F1" w:rsidRDefault="008F34F1" w:rsidP="008F34F1">
      <w:pPr>
        <w:ind w:firstLine="720"/>
        <w:jc w:val="both"/>
        <w:rPr>
          <w:sz w:val="28"/>
          <w:szCs w:val="28"/>
        </w:rPr>
      </w:pPr>
      <w:r w:rsidRPr="008F34F1">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Янишин Н.Б., беручи до уваги Декларацію про готовність до експлуатації об’єкта, будівельні роботи на якому виконувалися на підставі повідомлення про початок іх виконання, зареєстровану в Департаменті ДАБІ у Львівській обл. від 25.09.2015р. №ЛВ 142152690144, виконавчий комітет Винниківської міської ради -</w:t>
      </w:r>
    </w:p>
    <w:p w14:paraId="0170DE72" w14:textId="77777777" w:rsidR="008F34F1" w:rsidRPr="008F34F1" w:rsidRDefault="008F34F1" w:rsidP="008F34F1">
      <w:pPr>
        <w:jc w:val="both"/>
        <w:rPr>
          <w:sz w:val="28"/>
          <w:szCs w:val="28"/>
        </w:rPr>
      </w:pPr>
    </w:p>
    <w:p w14:paraId="6212654C" w14:textId="77777777" w:rsidR="008F34F1" w:rsidRPr="008F34F1" w:rsidRDefault="008F34F1" w:rsidP="008F34F1">
      <w:pPr>
        <w:jc w:val="center"/>
        <w:rPr>
          <w:sz w:val="28"/>
          <w:szCs w:val="28"/>
        </w:rPr>
      </w:pPr>
      <w:r w:rsidRPr="008F34F1">
        <w:rPr>
          <w:sz w:val="28"/>
          <w:szCs w:val="28"/>
        </w:rPr>
        <w:t>В И Р І Ш И В :</w:t>
      </w:r>
    </w:p>
    <w:p w14:paraId="76C5030D" w14:textId="77777777" w:rsidR="008F34F1" w:rsidRPr="008F34F1" w:rsidRDefault="008F34F1" w:rsidP="008F34F1">
      <w:pPr>
        <w:jc w:val="both"/>
        <w:rPr>
          <w:sz w:val="28"/>
          <w:szCs w:val="28"/>
        </w:rPr>
      </w:pPr>
    </w:p>
    <w:p w14:paraId="7F130B58" w14:textId="77777777" w:rsidR="008F34F1" w:rsidRPr="008F34F1" w:rsidRDefault="008F34F1" w:rsidP="008F34F1">
      <w:pPr>
        <w:jc w:val="both"/>
        <w:rPr>
          <w:sz w:val="28"/>
          <w:szCs w:val="28"/>
        </w:rPr>
      </w:pPr>
      <w:r w:rsidRPr="008F34F1">
        <w:rPr>
          <w:sz w:val="28"/>
          <w:szCs w:val="28"/>
        </w:rPr>
        <w:t>1.</w:t>
      </w:r>
      <w:r w:rsidRPr="008F34F1">
        <w:rPr>
          <w:sz w:val="28"/>
          <w:szCs w:val="28"/>
        </w:rPr>
        <w:tab/>
        <w:t>Садовому будинку здійсненому на земельній ділянці по вул. Забава, 33-а                           (к/н 4610160300:07:002:0033) у м. Винники присвоїти поштову адресу, а саме: вул. Забава, 33-а (к/н 4610160300:07:002:0033) у м. Винники.</w:t>
      </w:r>
    </w:p>
    <w:p w14:paraId="18A73877" w14:textId="77777777" w:rsidR="008F34F1" w:rsidRPr="008F34F1" w:rsidRDefault="008F34F1" w:rsidP="008F34F1">
      <w:pPr>
        <w:jc w:val="both"/>
        <w:rPr>
          <w:sz w:val="28"/>
          <w:szCs w:val="28"/>
        </w:rPr>
      </w:pPr>
      <w:r w:rsidRPr="008F34F1">
        <w:rPr>
          <w:sz w:val="28"/>
          <w:szCs w:val="28"/>
        </w:rPr>
        <w:lastRenderedPageBreak/>
        <w:t>2.</w:t>
      </w:r>
      <w:r w:rsidRPr="008F34F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22DECB1" w14:textId="77777777" w:rsidR="008F34F1" w:rsidRPr="008F34F1" w:rsidRDefault="008F34F1" w:rsidP="008F34F1">
      <w:pPr>
        <w:jc w:val="both"/>
        <w:rPr>
          <w:sz w:val="28"/>
          <w:szCs w:val="28"/>
        </w:rPr>
      </w:pPr>
    </w:p>
    <w:p w14:paraId="16DE3CBD" w14:textId="77777777" w:rsidR="008F34F1" w:rsidRPr="008F34F1" w:rsidRDefault="008F34F1" w:rsidP="008F34F1">
      <w:pPr>
        <w:jc w:val="both"/>
        <w:rPr>
          <w:sz w:val="28"/>
          <w:szCs w:val="28"/>
        </w:rPr>
      </w:pPr>
    </w:p>
    <w:p w14:paraId="66CCCA7E" w14:textId="77777777" w:rsidR="008F34F1" w:rsidRPr="008F34F1" w:rsidRDefault="008F34F1" w:rsidP="008F34F1">
      <w:pPr>
        <w:jc w:val="both"/>
        <w:rPr>
          <w:sz w:val="28"/>
          <w:szCs w:val="28"/>
        </w:rPr>
      </w:pPr>
    </w:p>
    <w:p w14:paraId="59812794" w14:textId="77777777" w:rsidR="008F34F1" w:rsidRPr="008F34F1" w:rsidRDefault="008F34F1" w:rsidP="008F34F1">
      <w:pPr>
        <w:jc w:val="both"/>
        <w:rPr>
          <w:sz w:val="28"/>
          <w:szCs w:val="28"/>
        </w:rPr>
      </w:pPr>
    </w:p>
    <w:p w14:paraId="4AD83082" w14:textId="52507685" w:rsidR="008F34F1" w:rsidRPr="008F34F1" w:rsidRDefault="008F34F1" w:rsidP="008F34F1">
      <w:pPr>
        <w:jc w:val="both"/>
        <w:rPr>
          <w:sz w:val="28"/>
          <w:szCs w:val="28"/>
        </w:rPr>
      </w:pPr>
      <w:r w:rsidRPr="008F34F1">
        <w:rPr>
          <w:sz w:val="28"/>
          <w:szCs w:val="28"/>
        </w:rPr>
        <w:t>Міський голо</w:t>
      </w:r>
      <w:r>
        <w:rPr>
          <w:sz w:val="28"/>
          <w:szCs w:val="28"/>
        </w:rPr>
        <w:t xml:space="preserve">ва      </w:t>
      </w:r>
      <w:bookmarkStart w:id="1" w:name="_GoBack"/>
      <w:bookmarkEnd w:id="1"/>
      <w:r w:rsidRPr="008F34F1">
        <w:rPr>
          <w:sz w:val="28"/>
          <w:szCs w:val="28"/>
        </w:rPr>
        <w:t xml:space="preserve">                                               </w:t>
      </w:r>
      <w:r w:rsidRPr="008F34F1">
        <w:rPr>
          <w:sz w:val="28"/>
          <w:szCs w:val="28"/>
        </w:rPr>
        <w:tab/>
        <w:t xml:space="preserve">     </w:t>
      </w:r>
      <w:r w:rsidRPr="008F34F1">
        <w:rPr>
          <w:sz w:val="28"/>
          <w:szCs w:val="28"/>
        </w:rPr>
        <w:tab/>
      </w:r>
      <w:r w:rsidRPr="008F34F1">
        <w:rPr>
          <w:sz w:val="28"/>
          <w:szCs w:val="28"/>
        </w:rPr>
        <w:tab/>
        <w:t>В.Л.Квурт</w:t>
      </w:r>
    </w:p>
    <w:p w14:paraId="01C471E0" w14:textId="77777777" w:rsidR="00213958" w:rsidRPr="006F2805" w:rsidRDefault="00213958" w:rsidP="008F34F1">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636E9" w14:textId="77777777" w:rsidR="005178A5" w:rsidRDefault="005178A5">
      <w:r>
        <w:separator/>
      </w:r>
    </w:p>
  </w:endnote>
  <w:endnote w:type="continuationSeparator" w:id="0">
    <w:p w14:paraId="49499917" w14:textId="77777777" w:rsidR="005178A5" w:rsidRDefault="00517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89FD9" w14:textId="77777777" w:rsidR="005178A5" w:rsidRDefault="005178A5">
      <w:r>
        <w:separator/>
      </w:r>
    </w:p>
  </w:footnote>
  <w:footnote w:type="continuationSeparator" w:id="0">
    <w:p w14:paraId="0249464E" w14:textId="77777777" w:rsidR="005178A5" w:rsidRDefault="005178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178A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8F34F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0A909-DF62-462C-80D2-CA0B7AC41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1345</Words>
  <Characters>767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2024-08-13T12:40:00Z</dcterms:modified>
</cp:coreProperties>
</file>