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376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багатоквартирному житловому будинку що здійснений на земельній ділянці                     по вул. Лисика (к/н 4610160300:04:003:0047,                                              к/н 4610160300:04:003:0029, к/н 4610160300:04:003:0030)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F6A4A67" w14:textId="77777777" w:rsidR="00D56722" w:rsidRPr="00D56722" w:rsidRDefault="00D56722" w:rsidP="00D56722">
      <w:pPr>
        <w:ind w:firstLine="720"/>
        <w:jc w:val="both"/>
        <w:rPr>
          <w:sz w:val="28"/>
          <w:szCs w:val="28"/>
        </w:rPr>
      </w:pPr>
      <w:r w:rsidRPr="00D56722">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Клевченка С.О., беручи до уваги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зареєстровану в Департаменті ДАБІ у Львівській обл. від 04.07.2019р. №ЛВ 061192051845, виконавчий комітет Винниківської міської ради -</w:t>
      </w:r>
    </w:p>
    <w:p w14:paraId="00D0E0CC" w14:textId="77777777" w:rsidR="00D56722" w:rsidRDefault="00D56722" w:rsidP="00D56722">
      <w:pPr>
        <w:jc w:val="center"/>
        <w:rPr>
          <w:sz w:val="28"/>
          <w:szCs w:val="28"/>
        </w:rPr>
      </w:pPr>
    </w:p>
    <w:p w14:paraId="2BB55F7C" w14:textId="070FB64A" w:rsidR="00D56722" w:rsidRPr="00D56722" w:rsidRDefault="00D56722" w:rsidP="00D56722">
      <w:pPr>
        <w:jc w:val="center"/>
        <w:rPr>
          <w:sz w:val="28"/>
          <w:szCs w:val="28"/>
        </w:rPr>
      </w:pPr>
      <w:bookmarkStart w:id="1" w:name="_GoBack"/>
      <w:bookmarkEnd w:id="1"/>
      <w:r w:rsidRPr="00D56722">
        <w:rPr>
          <w:sz w:val="28"/>
          <w:szCs w:val="28"/>
        </w:rPr>
        <w:t>В И Р І Ш И В :</w:t>
      </w:r>
    </w:p>
    <w:p w14:paraId="681CDA82" w14:textId="77777777" w:rsidR="00D56722" w:rsidRPr="00D56722" w:rsidRDefault="00D56722" w:rsidP="00D56722">
      <w:pPr>
        <w:jc w:val="both"/>
        <w:rPr>
          <w:sz w:val="28"/>
          <w:szCs w:val="28"/>
        </w:rPr>
      </w:pPr>
    </w:p>
    <w:p w14:paraId="35F78B7D" w14:textId="268CEA92" w:rsidR="00D56722" w:rsidRPr="00D56722" w:rsidRDefault="00D56722" w:rsidP="00D56722">
      <w:pPr>
        <w:jc w:val="both"/>
        <w:rPr>
          <w:sz w:val="28"/>
          <w:szCs w:val="28"/>
        </w:rPr>
      </w:pPr>
      <w:r w:rsidRPr="00D56722">
        <w:rPr>
          <w:sz w:val="28"/>
          <w:szCs w:val="28"/>
        </w:rPr>
        <w:lastRenderedPageBreak/>
        <w:t>1.</w:t>
      </w:r>
      <w:r w:rsidRPr="00D56722">
        <w:rPr>
          <w:sz w:val="28"/>
          <w:szCs w:val="28"/>
        </w:rPr>
        <w:tab/>
        <w:t>Багатоквартирному житловому будинку здійсненому на зе</w:t>
      </w:r>
      <w:r>
        <w:rPr>
          <w:sz w:val="28"/>
          <w:szCs w:val="28"/>
        </w:rPr>
        <w:t xml:space="preserve">мельній ділянці по </w:t>
      </w:r>
      <w:r w:rsidRPr="00D56722">
        <w:rPr>
          <w:sz w:val="28"/>
          <w:szCs w:val="28"/>
        </w:rPr>
        <w:t>вул. Лисика (к/н 4610160300:04:003:0047, к/н 4610160300:04:003:0029, к/н 4610160300:04:003:0030) у м. Винники присвоїти поштову адресу, а саме: вул. Лисика, 3-є (к/н 4610160300:04:003:0047, к/н 4610160300:04:003:0029, к/н 4610160300:04:003:0030) у м. Винники.</w:t>
      </w:r>
    </w:p>
    <w:p w14:paraId="74AF0137" w14:textId="77777777" w:rsidR="00D56722" w:rsidRPr="00D56722" w:rsidRDefault="00D56722" w:rsidP="00D56722">
      <w:pPr>
        <w:jc w:val="both"/>
        <w:rPr>
          <w:sz w:val="28"/>
          <w:szCs w:val="28"/>
        </w:rPr>
      </w:pPr>
      <w:r w:rsidRPr="00D56722">
        <w:rPr>
          <w:sz w:val="28"/>
          <w:szCs w:val="28"/>
        </w:rPr>
        <w:t>2.</w:t>
      </w:r>
      <w:r w:rsidRPr="00D5672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8CE8DC4" w14:textId="77777777" w:rsidR="00D56722" w:rsidRPr="00D56722" w:rsidRDefault="00D56722" w:rsidP="00D56722">
      <w:pPr>
        <w:jc w:val="both"/>
        <w:rPr>
          <w:sz w:val="28"/>
          <w:szCs w:val="28"/>
        </w:rPr>
      </w:pPr>
    </w:p>
    <w:p w14:paraId="2721A2E6" w14:textId="77777777" w:rsidR="00D56722" w:rsidRPr="00D56722" w:rsidRDefault="00D56722" w:rsidP="00D56722">
      <w:pPr>
        <w:jc w:val="both"/>
        <w:rPr>
          <w:sz w:val="28"/>
          <w:szCs w:val="28"/>
        </w:rPr>
      </w:pPr>
    </w:p>
    <w:p w14:paraId="50730D6C" w14:textId="77777777" w:rsidR="00D56722" w:rsidRPr="00D56722" w:rsidRDefault="00D56722" w:rsidP="00D56722">
      <w:pPr>
        <w:jc w:val="both"/>
        <w:rPr>
          <w:sz w:val="28"/>
          <w:szCs w:val="28"/>
        </w:rPr>
      </w:pPr>
    </w:p>
    <w:p w14:paraId="01C471E0" w14:textId="77BA1D96" w:rsidR="00213958" w:rsidRPr="006F2805" w:rsidRDefault="00D56722" w:rsidP="00D56722">
      <w:pPr>
        <w:jc w:val="both"/>
        <w:rPr>
          <w:sz w:val="28"/>
          <w:szCs w:val="28"/>
        </w:rPr>
      </w:pPr>
      <w:r w:rsidRPr="00D56722">
        <w:rPr>
          <w:sz w:val="28"/>
          <w:szCs w:val="28"/>
        </w:rPr>
        <w:t xml:space="preserve">Міський голова                </w:t>
      </w:r>
      <w:r>
        <w:rPr>
          <w:sz w:val="28"/>
          <w:szCs w:val="28"/>
        </w:rPr>
        <w:t xml:space="preserve">        </w:t>
      </w:r>
      <w:r w:rsidRPr="00D56722">
        <w:rPr>
          <w:sz w:val="28"/>
          <w:szCs w:val="28"/>
        </w:rPr>
        <w:t xml:space="preserve">                             </w:t>
      </w:r>
      <w:r w:rsidRPr="00D56722">
        <w:rPr>
          <w:sz w:val="28"/>
          <w:szCs w:val="28"/>
        </w:rPr>
        <w:tab/>
        <w:t xml:space="preserve">     </w:t>
      </w:r>
      <w:r w:rsidRPr="00D56722">
        <w:rPr>
          <w:sz w:val="28"/>
          <w:szCs w:val="28"/>
        </w:rPr>
        <w:tab/>
      </w:r>
      <w:r w:rsidRPr="00D56722">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87EAC" w14:textId="77777777" w:rsidR="00AB6E3B" w:rsidRDefault="00AB6E3B">
      <w:r>
        <w:separator/>
      </w:r>
    </w:p>
  </w:endnote>
  <w:endnote w:type="continuationSeparator" w:id="0">
    <w:p w14:paraId="5C90DAB0" w14:textId="77777777" w:rsidR="00AB6E3B" w:rsidRDefault="00AB6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91F2D" w14:textId="77777777" w:rsidR="00AB6E3B" w:rsidRDefault="00AB6E3B">
      <w:r>
        <w:separator/>
      </w:r>
    </w:p>
  </w:footnote>
  <w:footnote w:type="continuationSeparator" w:id="0">
    <w:p w14:paraId="44B99537" w14:textId="77777777" w:rsidR="00AB6E3B" w:rsidRDefault="00AB6E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B6E3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56722"/>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BB054-73FD-4DB1-9701-7199F3E8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1520</Words>
  <Characters>867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2024-08-13T12:51:00Z</dcterms:modified>
</cp:coreProperties>
</file>