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377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багатоквартирному житловому будинку що здійснений на земельній ділянці                     по вул. Лисика (к/н 4610160300:04:003:0047)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97B685E" w14:textId="77777777" w:rsidR="00EE4F08" w:rsidRPr="00EE4F08" w:rsidRDefault="00EE4F08" w:rsidP="00EE4F08">
      <w:pPr>
        <w:ind w:firstLine="720"/>
        <w:jc w:val="both"/>
        <w:rPr>
          <w:sz w:val="28"/>
          <w:szCs w:val="28"/>
        </w:rPr>
      </w:pPr>
      <w:r w:rsidRPr="00EE4F08">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Клевченка С.О., беручи до уваги Повідомлення про початок виконання будівельних робіт щодо об’єктів, що за класом наслідків (відповідальності) належать до об’єктів з незначними наслідками (СС1), зареєстровану в Департаменті ДАБІ у Львівській обл. від 04.07.2019р. №ЛВ 061192051795, виконавчий комітет Винниківської міської ради -</w:t>
      </w:r>
    </w:p>
    <w:p w14:paraId="13813232" w14:textId="77777777" w:rsidR="00EE4F08" w:rsidRDefault="00EE4F08" w:rsidP="00EE4F08">
      <w:pPr>
        <w:jc w:val="center"/>
        <w:rPr>
          <w:sz w:val="28"/>
          <w:szCs w:val="28"/>
        </w:rPr>
      </w:pPr>
    </w:p>
    <w:p w14:paraId="7E5FA9AC" w14:textId="40839894" w:rsidR="00EE4F08" w:rsidRPr="00EE4F08" w:rsidRDefault="00EE4F08" w:rsidP="00EE4F08">
      <w:pPr>
        <w:jc w:val="center"/>
        <w:rPr>
          <w:sz w:val="28"/>
          <w:szCs w:val="28"/>
        </w:rPr>
      </w:pPr>
      <w:bookmarkStart w:id="1" w:name="_GoBack"/>
      <w:bookmarkEnd w:id="1"/>
      <w:r w:rsidRPr="00EE4F08">
        <w:rPr>
          <w:sz w:val="28"/>
          <w:szCs w:val="28"/>
        </w:rPr>
        <w:t>В И Р І Ш И В :</w:t>
      </w:r>
    </w:p>
    <w:p w14:paraId="36FD2F49" w14:textId="77777777" w:rsidR="00EE4F08" w:rsidRPr="00EE4F08" w:rsidRDefault="00EE4F08" w:rsidP="00EE4F08">
      <w:pPr>
        <w:jc w:val="both"/>
        <w:rPr>
          <w:sz w:val="28"/>
          <w:szCs w:val="28"/>
        </w:rPr>
      </w:pPr>
    </w:p>
    <w:p w14:paraId="2A0BCA7A" w14:textId="2AF2D289" w:rsidR="00EE4F08" w:rsidRPr="00EE4F08" w:rsidRDefault="00EE4F08" w:rsidP="00EE4F08">
      <w:pPr>
        <w:jc w:val="both"/>
        <w:rPr>
          <w:sz w:val="28"/>
          <w:szCs w:val="28"/>
        </w:rPr>
      </w:pPr>
      <w:r w:rsidRPr="00EE4F08">
        <w:rPr>
          <w:sz w:val="28"/>
          <w:szCs w:val="28"/>
        </w:rPr>
        <w:t>1.</w:t>
      </w:r>
      <w:r w:rsidRPr="00EE4F08">
        <w:rPr>
          <w:sz w:val="28"/>
          <w:szCs w:val="28"/>
        </w:rPr>
        <w:tab/>
        <w:t>Багатоквартирному житловому будинку здійсненому на земе</w:t>
      </w:r>
      <w:r>
        <w:rPr>
          <w:sz w:val="28"/>
          <w:szCs w:val="28"/>
        </w:rPr>
        <w:t xml:space="preserve">льній ділянці по </w:t>
      </w:r>
      <w:r w:rsidRPr="00EE4F08">
        <w:rPr>
          <w:sz w:val="28"/>
          <w:szCs w:val="28"/>
        </w:rPr>
        <w:t>вул. Лисика (к/н 4610160300:04:003:0047) у м. Винники присвоїти поштову адресу, а саме: вул. Лисика, 3-е (к/н 4610160300:04:003:0047) у м. Винники.</w:t>
      </w:r>
    </w:p>
    <w:p w14:paraId="216384B0" w14:textId="77777777" w:rsidR="00EE4F08" w:rsidRPr="00EE4F08" w:rsidRDefault="00EE4F08" w:rsidP="00EE4F08">
      <w:pPr>
        <w:jc w:val="both"/>
        <w:rPr>
          <w:sz w:val="28"/>
          <w:szCs w:val="28"/>
        </w:rPr>
      </w:pPr>
      <w:r w:rsidRPr="00EE4F08">
        <w:rPr>
          <w:sz w:val="28"/>
          <w:szCs w:val="28"/>
        </w:rPr>
        <w:lastRenderedPageBreak/>
        <w:t>2.</w:t>
      </w:r>
      <w:r w:rsidRPr="00EE4F08">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1E609AA" w14:textId="77777777" w:rsidR="00EE4F08" w:rsidRPr="00EE4F08" w:rsidRDefault="00EE4F08" w:rsidP="00EE4F08">
      <w:pPr>
        <w:jc w:val="both"/>
        <w:rPr>
          <w:sz w:val="28"/>
          <w:szCs w:val="28"/>
        </w:rPr>
      </w:pPr>
    </w:p>
    <w:p w14:paraId="710D7B4C" w14:textId="77777777" w:rsidR="00EE4F08" w:rsidRPr="00EE4F08" w:rsidRDefault="00EE4F08" w:rsidP="00EE4F08">
      <w:pPr>
        <w:jc w:val="both"/>
        <w:rPr>
          <w:sz w:val="28"/>
          <w:szCs w:val="28"/>
        </w:rPr>
      </w:pPr>
    </w:p>
    <w:p w14:paraId="2D4009D3" w14:textId="77777777" w:rsidR="00EE4F08" w:rsidRPr="00EE4F08" w:rsidRDefault="00EE4F08" w:rsidP="00EE4F08">
      <w:pPr>
        <w:jc w:val="both"/>
        <w:rPr>
          <w:sz w:val="28"/>
          <w:szCs w:val="28"/>
        </w:rPr>
      </w:pPr>
    </w:p>
    <w:p w14:paraId="01C471E0" w14:textId="4480D8ED" w:rsidR="00213958" w:rsidRPr="006F2805" w:rsidRDefault="00EE4F08" w:rsidP="00EE4F08">
      <w:pPr>
        <w:jc w:val="both"/>
        <w:rPr>
          <w:sz w:val="28"/>
          <w:szCs w:val="28"/>
        </w:rPr>
      </w:pPr>
      <w:r w:rsidRPr="00EE4F08">
        <w:rPr>
          <w:sz w:val="28"/>
          <w:szCs w:val="28"/>
        </w:rPr>
        <w:t xml:space="preserve">Міський голова   </w:t>
      </w:r>
      <w:r>
        <w:rPr>
          <w:sz w:val="28"/>
          <w:szCs w:val="28"/>
        </w:rPr>
        <w:t xml:space="preserve">           </w:t>
      </w:r>
      <w:r w:rsidRPr="00EE4F08">
        <w:rPr>
          <w:sz w:val="28"/>
          <w:szCs w:val="28"/>
        </w:rPr>
        <w:t xml:space="preserve">                                          </w:t>
      </w:r>
      <w:r w:rsidRPr="00EE4F08">
        <w:rPr>
          <w:sz w:val="28"/>
          <w:szCs w:val="28"/>
        </w:rPr>
        <w:tab/>
        <w:t xml:space="preserve">     </w:t>
      </w:r>
      <w:r w:rsidRPr="00EE4F08">
        <w:rPr>
          <w:sz w:val="28"/>
          <w:szCs w:val="28"/>
        </w:rPr>
        <w:tab/>
      </w:r>
      <w:r w:rsidRPr="00EE4F08">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750C7" w14:textId="77777777" w:rsidR="0095056B" w:rsidRDefault="0095056B">
      <w:r>
        <w:separator/>
      </w:r>
    </w:p>
  </w:endnote>
  <w:endnote w:type="continuationSeparator" w:id="0">
    <w:p w14:paraId="781F710D" w14:textId="77777777" w:rsidR="0095056B" w:rsidRDefault="00950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1A116" w14:textId="77777777" w:rsidR="0095056B" w:rsidRDefault="0095056B">
      <w:r>
        <w:separator/>
      </w:r>
    </w:p>
  </w:footnote>
  <w:footnote w:type="continuationSeparator" w:id="0">
    <w:p w14:paraId="1A9DB53F" w14:textId="77777777" w:rsidR="0095056B" w:rsidRDefault="009505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5056B"/>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EE4F08"/>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60801-ED1C-4DF7-8612-767FAFC81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1370</Words>
  <Characters>782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2024-08-13T12:55:00Z</dcterms:modified>
</cp:coreProperties>
</file>