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індивідуальному житловому будинку що здійснений на земельній ділянці по вул. Дмитерка, 47 (к/н 4610160300:07:007:0283)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88AFCD1" w14:textId="77777777" w:rsidR="00A03A88" w:rsidRPr="00A03A88" w:rsidRDefault="00A03A88" w:rsidP="00A03A88">
      <w:pPr>
        <w:ind w:firstLine="720"/>
        <w:rPr>
          <w:sz w:val="28"/>
          <w:szCs w:val="28"/>
        </w:rPr>
      </w:pPr>
      <w:r w:rsidRPr="00A03A88">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Залеська Г.І.,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05.06.2019р. №ЛВ 061191561087, виконавчий комітет Винниківської міської ради -</w:t>
      </w:r>
    </w:p>
    <w:p w14:paraId="4711AEA0" w14:textId="77777777" w:rsidR="00A03A88" w:rsidRPr="00A03A88" w:rsidRDefault="00A03A88" w:rsidP="00A03A88">
      <w:pPr>
        <w:jc w:val="center"/>
        <w:rPr>
          <w:sz w:val="28"/>
          <w:szCs w:val="28"/>
        </w:rPr>
      </w:pPr>
      <w:r w:rsidRPr="00A03A88">
        <w:rPr>
          <w:sz w:val="28"/>
          <w:szCs w:val="28"/>
        </w:rPr>
        <w:t>В И Р І Ш И В :</w:t>
      </w:r>
    </w:p>
    <w:p w14:paraId="0C64FBA8" w14:textId="77777777" w:rsidR="00A03A88" w:rsidRPr="00A03A88" w:rsidRDefault="00A03A88" w:rsidP="00A03A88">
      <w:pPr>
        <w:rPr>
          <w:sz w:val="28"/>
          <w:szCs w:val="28"/>
        </w:rPr>
      </w:pPr>
    </w:p>
    <w:p w14:paraId="1917131B" w14:textId="77777777" w:rsidR="00A03A88" w:rsidRPr="00A03A88" w:rsidRDefault="00A03A88" w:rsidP="00A03A88">
      <w:pPr>
        <w:rPr>
          <w:sz w:val="28"/>
          <w:szCs w:val="28"/>
        </w:rPr>
      </w:pPr>
      <w:r w:rsidRPr="00A03A88">
        <w:rPr>
          <w:sz w:val="28"/>
          <w:szCs w:val="28"/>
        </w:rPr>
        <w:t>1.</w:t>
      </w:r>
      <w:r w:rsidRPr="00A03A88">
        <w:rPr>
          <w:sz w:val="28"/>
          <w:szCs w:val="28"/>
        </w:rPr>
        <w:tab/>
        <w:t xml:space="preserve">Індивідуальному житловому будинку здійсненому на земельній ділянці по              вул. Дмитерка, 47 (к/н 4610160300:07:007:0283) у м. Винники </w:t>
      </w:r>
      <w:r w:rsidRPr="00A03A88">
        <w:rPr>
          <w:sz w:val="28"/>
          <w:szCs w:val="28"/>
        </w:rPr>
        <w:lastRenderedPageBreak/>
        <w:t>присвоїти поштову адресу, а саме: вул. Дмитерка, 47 (к/н 4610160300:07:007:0283) у м. Винники.</w:t>
      </w:r>
    </w:p>
    <w:p w14:paraId="2544B9B1" w14:textId="77777777" w:rsidR="00A03A88" w:rsidRPr="00A03A88" w:rsidRDefault="00A03A88" w:rsidP="00A03A88">
      <w:pPr>
        <w:rPr>
          <w:sz w:val="28"/>
          <w:szCs w:val="28"/>
        </w:rPr>
      </w:pPr>
      <w:r w:rsidRPr="00A03A88">
        <w:rPr>
          <w:sz w:val="28"/>
          <w:szCs w:val="28"/>
        </w:rPr>
        <w:t>2.</w:t>
      </w:r>
      <w:r w:rsidRPr="00A03A88">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8948EB2" w14:textId="77777777" w:rsidR="00A03A88" w:rsidRPr="00A03A88" w:rsidRDefault="00A03A88" w:rsidP="00A03A88">
      <w:pPr>
        <w:rPr>
          <w:sz w:val="28"/>
          <w:szCs w:val="28"/>
        </w:rPr>
      </w:pPr>
    </w:p>
    <w:p w14:paraId="563322DF" w14:textId="77777777" w:rsidR="00A03A88" w:rsidRPr="00A03A88" w:rsidRDefault="00A03A88" w:rsidP="00A03A88">
      <w:pPr>
        <w:rPr>
          <w:sz w:val="28"/>
          <w:szCs w:val="28"/>
        </w:rPr>
      </w:pPr>
    </w:p>
    <w:p w14:paraId="02CDA78C" w14:textId="77777777" w:rsidR="00A03A88" w:rsidRPr="00A03A88" w:rsidRDefault="00A03A88" w:rsidP="00A03A88">
      <w:pPr>
        <w:rPr>
          <w:sz w:val="28"/>
          <w:szCs w:val="28"/>
        </w:rPr>
      </w:pPr>
    </w:p>
    <w:p w14:paraId="01C471E0" w14:textId="33E00346" w:rsidR="00213958" w:rsidRPr="006F2805" w:rsidRDefault="00A03A88" w:rsidP="00A03A88">
      <w:pPr>
        <w:rPr>
          <w:sz w:val="28"/>
          <w:szCs w:val="28"/>
        </w:rPr>
      </w:pPr>
      <w:r>
        <w:rPr>
          <w:sz w:val="28"/>
          <w:szCs w:val="28"/>
        </w:rPr>
        <w:t>Міський голова</w:t>
      </w:r>
      <w:bookmarkStart w:id="1" w:name="_GoBack"/>
      <w:bookmarkEnd w:id="1"/>
      <w:r w:rsidRPr="00A03A88">
        <w:rPr>
          <w:sz w:val="28"/>
          <w:szCs w:val="28"/>
        </w:rPr>
        <w:t xml:space="preserve">                                                               </w:t>
      </w:r>
      <w:r w:rsidRPr="00A03A88">
        <w:rPr>
          <w:sz w:val="28"/>
          <w:szCs w:val="28"/>
        </w:rPr>
        <w:tab/>
        <w:t xml:space="preserve">     </w:t>
      </w:r>
      <w:r w:rsidRPr="00A03A88">
        <w:rPr>
          <w:sz w:val="28"/>
          <w:szCs w:val="28"/>
        </w:rPr>
        <w:tab/>
      </w:r>
      <w:r w:rsidRPr="00A03A88">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DB9BA" w14:textId="77777777" w:rsidR="00EC31AD" w:rsidRDefault="00EC31AD">
      <w:r>
        <w:separator/>
      </w:r>
    </w:p>
  </w:endnote>
  <w:endnote w:type="continuationSeparator" w:id="0">
    <w:p w14:paraId="5E332D5E" w14:textId="77777777" w:rsidR="00EC31AD" w:rsidRDefault="00EC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2A071" w14:textId="77777777" w:rsidR="00EC31AD" w:rsidRDefault="00EC31AD">
      <w:r>
        <w:separator/>
      </w:r>
    </w:p>
  </w:footnote>
  <w:footnote w:type="continuationSeparator" w:id="0">
    <w:p w14:paraId="44417512" w14:textId="77777777" w:rsidR="00EC31AD" w:rsidRDefault="00EC31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03A88"/>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31AD"/>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0025F-7F1C-4283-A6EB-F8728B1E6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1375</Words>
  <Characters>784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2024-08-13T13:21:00Z</dcterms:modified>
</cp:coreProperties>
</file>