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Виноградна (к/н 4610160300:04:004:0086)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CEA27C" w14:textId="77777777" w:rsidR="00DD6F98" w:rsidRPr="00DD6F98" w:rsidRDefault="00DD6F98" w:rsidP="00DD6F98">
      <w:pPr>
        <w:ind w:firstLine="720"/>
        <w:rPr>
          <w:sz w:val="28"/>
          <w:szCs w:val="28"/>
        </w:rPr>
      </w:pPr>
      <w:r w:rsidRPr="00DD6F9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Огоновського А.Б., беручи до уваги Повідомлення про початок виконання будівельних робіт / про зміну даних у повідомленні про початок виконання будівельних робіт, зареєстровану в Департаменті ДАБІ у Львівській обл. від 14.04.2014р. №ЛВ 062141030029, виконавчий комітет Винниківської міської ради -</w:t>
      </w:r>
    </w:p>
    <w:p w14:paraId="2915B943" w14:textId="77777777" w:rsidR="00DD6F98" w:rsidRDefault="00DD6F98" w:rsidP="00DD6F98">
      <w:pPr>
        <w:jc w:val="center"/>
        <w:rPr>
          <w:sz w:val="28"/>
          <w:szCs w:val="28"/>
        </w:rPr>
      </w:pPr>
    </w:p>
    <w:p w14:paraId="4E3C5F37" w14:textId="047F7770" w:rsidR="00DD6F98" w:rsidRPr="00DD6F98" w:rsidRDefault="00DD6F98" w:rsidP="00DD6F98">
      <w:pPr>
        <w:jc w:val="center"/>
        <w:rPr>
          <w:sz w:val="28"/>
          <w:szCs w:val="28"/>
        </w:rPr>
      </w:pPr>
      <w:r w:rsidRPr="00DD6F98">
        <w:rPr>
          <w:sz w:val="28"/>
          <w:szCs w:val="28"/>
        </w:rPr>
        <w:t>В И Р І Ш И В :</w:t>
      </w:r>
    </w:p>
    <w:p w14:paraId="7D1D97AB" w14:textId="77777777" w:rsidR="00DD6F98" w:rsidRPr="00DD6F98" w:rsidRDefault="00DD6F98" w:rsidP="00DD6F98">
      <w:pPr>
        <w:rPr>
          <w:sz w:val="28"/>
          <w:szCs w:val="28"/>
        </w:rPr>
      </w:pPr>
    </w:p>
    <w:p w14:paraId="73508164" w14:textId="61A669C6" w:rsidR="00DD6F98" w:rsidRPr="00DD6F98" w:rsidRDefault="00DD6F98" w:rsidP="00DD6F98">
      <w:pPr>
        <w:rPr>
          <w:sz w:val="28"/>
          <w:szCs w:val="28"/>
        </w:rPr>
      </w:pPr>
      <w:r w:rsidRPr="00DD6F98">
        <w:rPr>
          <w:sz w:val="28"/>
          <w:szCs w:val="28"/>
        </w:rPr>
        <w:t>1.</w:t>
      </w:r>
      <w:r w:rsidRPr="00DD6F98">
        <w:rPr>
          <w:sz w:val="28"/>
          <w:szCs w:val="28"/>
        </w:rPr>
        <w:tab/>
        <w:t>Індивідуальному житловому будинку здійсненому на зе</w:t>
      </w:r>
      <w:r>
        <w:rPr>
          <w:sz w:val="28"/>
          <w:szCs w:val="28"/>
        </w:rPr>
        <w:t xml:space="preserve">мельній ділянці по </w:t>
      </w:r>
      <w:r w:rsidRPr="00DD6F98">
        <w:rPr>
          <w:sz w:val="28"/>
          <w:szCs w:val="28"/>
        </w:rPr>
        <w:t xml:space="preserve">вул. Виноградна (к/н 4610160300:04:004:0086) у м. Винники присвоїти </w:t>
      </w:r>
      <w:r w:rsidRPr="00DD6F98">
        <w:rPr>
          <w:sz w:val="28"/>
          <w:szCs w:val="28"/>
        </w:rPr>
        <w:lastRenderedPageBreak/>
        <w:t>поштову адресу, а саме: вул. Виноградна, 4 (к/н 4610160300:04:004:0086) у м. Винники.</w:t>
      </w:r>
    </w:p>
    <w:p w14:paraId="7280C659" w14:textId="77777777" w:rsidR="00DD6F98" w:rsidRPr="00DD6F98" w:rsidRDefault="00DD6F98" w:rsidP="00DD6F98">
      <w:pPr>
        <w:rPr>
          <w:sz w:val="28"/>
          <w:szCs w:val="28"/>
        </w:rPr>
      </w:pPr>
      <w:r w:rsidRPr="00DD6F98">
        <w:rPr>
          <w:sz w:val="28"/>
          <w:szCs w:val="28"/>
        </w:rPr>
        <w:t>2.</w:t>
      </w:r>
      <w:r w:rsidRPr="00DD6F9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462942" w14:textId="77777777" w:rsidR="00DD6F98" w:rsidRPr="00DD6F98" w:rsidRDefault="00DD6F98" w:rsidP="00DD6F98">
      <w:pPr>
        <w:rPr>
          <w:sz w:val="28"/>
          <w:szCs w:val="28"/>
        </w:rPr>
      </w:pPr>
    </w:p>
    <w:p w14:paraId="0BA9BC98" w14:textId="77777777" w:rsidR="00DD6F98" w:rsidRPr="00DD6F98" w:rsidRDefault="00DD6F98" w:rsidP="00DD6F98">
      <w:pPr>
        <w:rPr>
          <w:sz w:val="28"/>
          <w:szCs w:val="28"/>
        </w:rPr>
      </w:pPr>
    </w:p>
    <w:p w14:paraId="09B4D11D" w14:textId="77777777" w:rsidR="00DD6F98" w:rsidRPr="00DD6F98" w:rsidRDefault="00DD6F98" w:rsidP="00DD6F98">
      <w:pPr>
        <w:rPr>
          <w:sz w:val="28"/>
          <w:szCs w:val="28"/>
        </w:rPr>
      </w:pPr>
    </w:p>
    <w:p w14:paraId="01C471E0" w14:textId="6F7ECBE0" w:rsidR="00213958" w:rsidRPr="006F2805" w:rsidRDefault="00DD6F98" w:rsidP="00DD6F98">
      <w:pPr>
        <w:rPr>
          <w:sz w:val="28"/>
          <w:szCs w:val="28"/>
        </w:rPr>
      </w:pPr>
      <w:r w:rsidRPr="00DD6F98">
        <w:rPr>
          <w:sz w:val="28"/>
          <w:szCs w:val="28"/>
        </w:rPr>
        <w:t>Мі</w:t>
      </w:r>
      <w:r>
        <w:rPr>
          <w:sz w:val="28"/>
          <w:szCs w:val="28"/>
        </w:rPr>
        <w:t xml:space="preserve">ський голова  </w:t>
      </w:r>
      <w:bookmarkStart w:id="1" w:name="_GoBack"/>
      <w:bookmarkEnd w:id="1"/>
      <w:r w:rsidRPr="00DD6F98">
        <w:rPr>
          <w:sz w:val="28"/>
          <w:szCs w:val="28"/>
        </w:rPr>
        <w:t xml:space="preserve">                                                         </w:t>
      </w:r>
      <w:r w:rsidRPr="00DD6F98">
        <w:rPr>
          <w:sz w:val="28"/>
          <w:szCs w:val="28"/>
        </w:rPr>
        <w:tab/>
        <w:t xml:space="preserve">     </w:t>
      </w:r>
      <w:r w:rsidRPr="00DD6F98">
        <w:rPr>
          <w:sz w:val="28"/>
          <w:szCs w:val="28"/>
        </w:rPr>
        <w:tab/>
      </w:r>
      <w:r w:rsidRPr="00DD6F98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E16D5" w14:textId="77777777" w:rsidR="000103DA" w:rsidRDefault="000103DA">
      <w:r>
        <w:separator/>
      </w:r>
    </w:p>
  </w:endnote>
  <w:endnote w:type="continuationSeparator" w:id="0">
    <w:p w14:paraId="3DAE57AD" w14:textId="77777777" w:rsidR="000103DA" w:rsidRDefault="0001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F6413" w14:textId="77777777" w:rsidR="000103DA" w:rsidRDefault="000103DA">
      <w:r>
        <w:separator/>
      </w:r>
    </w:p>
  </w:footnote>
  <w:footnote w:type="continuationSeparator" w:id="0">
    <w:p w14:paraId="50A2E498" w14:textId="77777777" w:rsidR="000103DA" w:rsidRDefault="00010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3DA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6F9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C4BB-55E6-4FE1-923B-4ABDD663A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2024-08-13T13:25:00Z</dcterms:modified>
</cp:coreProperties>
</file>