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Калинова (к/н 4610160300:06:001:0177)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75B58E" w14:textId="77777777" w:rsidR="009B30BE" w:rsidRPr="009B30BE" w:rsidRDefault="009B30BE" w:rsidP="009B30BE">
      <w:pPr>
        <w:ind w:firstLine="720"/>
        <w:rPr>
          <w:sz w:val="28"/>
          <w:szCs w:val="28"/>
        </w:rPr>
      </w:pPr>
      <w:r w:rsidRPr="009B30B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Наремби О.А., беручи до уваги Витяг з Державного земельного кадастру про земельну ділянку (н.в НВ-4613453932020 від 23.06.2020р.), довідку ОКП «БТІ та ЕО» від 01.06.2020р. №2072, виконавчий комітет Винниківської міської ради –</w:t>
      </w:r>
    </w:p>
    <w:p w14:paraId="66C2F2E8" w14:textId="77777777" w:rsidR="009B30BE" w:rsidRPr="009B30BE" w:rsidRDefault="009B30BE" w:rsidP="009B30BE">
      <w:pPr>
        <w:rPr>
          <w:sz w:val="28"/>
          <w:szCs w:val="28"/>
        </w:rPr>
      </w:pPr>
    </w:p>
    <w:p w14:paraId="5FEDA4D1" w14:textId="77777777" w:rsidR="009B30BE" w:rsidRPr="009B30BE" w:rsidRDefault="009B30BE" w:rsidP="009B30BE">
      <w:pPr>
        <w:jc w:val="center"/>
        <w:rPr>
          <w:sz w:val="28"/>
          <w:szCs w:val="28"/>
        </w:rPr>
      </w:pPr>
      <w:bookmarkStart w:id="1" w:name="_GoBack"/>
      <w:bookmarkEnd w:id="1"/>
      <w:r w:rsidRPr="009B30BE">
        <w:rPr>
          <w:sz w:val="28"/>
          <w:szCs w:val="28"/>
        </w:rPr>
        <w:t>ВИРІШИВ:</w:t>
      </w:r>
    </w:p>
    <w:p w14:paraId="3AD8CD67" w14:textId="77777777" w:rsidR="009B30BE" w:rsidRPr="009B30BE" w:rsidRDefault="009B30BE" w:rsidP="009B30BE">
      <w:pPr>
        <w:rPr>
          <w:sz w:val="28"/>
          <w:szCs w:val="28"/>
        </w:rPr>
      </w:pPr>
    </w:p>
    <w:p w14:paraId="2A4CBC57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1.</w:t>
      </w:r>
      <w:r w:rsidRPr="009B30BE">
        <w:rPr>
          <w:sz w:val="28"/>
          <w:szCs w:val="28"/>
        </w:rPr>
        <w:tab/>
        <w:t>Видати гр. Нарембі Олегу Андрійовичу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4610160300:06:001:0177) у м. Винники.</w:t>
      </w:r>
    </w:p>
    <w:p w14:paraId="5CE219DD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lastRenderedPageBreak/>
        <w:t>2.</w:t>
      </w:r>
      <w:r w:rsidRPr="009B30BE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4610160300:06:001:0177) у м. Винники.</w:t>
      </w:r>
    </w:p>
    <w:p w14:paraId="69071F54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3.</w:t>
      </w:r>
      <w:r w:rsidRPr="009B30BE">
        <w:rPr>
          <w:sz w:val="28"/>
          <w:szCs w:val="28"/>
        </w:rPr>
        <w:tab/>
        <w:t>Індивідуальному житловому будинку, який проектується на земельній ділянці по вул. Калинова (к/н 4610160300:06:001:0177) у м. Винники, присвоїти поштову адресу, а саме: вул. Калинова, 12 (к/н 4610160300:06:001:0177) у м. Винники.</w:t>
      </w:r>
    </w:p>
    <w:p w14:paraId="5149D6DF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4.</w:t>
      </w:r>
      <w:r w:rsidRPr="009B30BE">
        <w:rPr>
          <w:sz w:val="28"/>
          <w:szCs w:val="28"/>
        </w:rPr>
        <w:tab/>
        <w:t>Зобов’язати гр. Нарембу О.А.:</w:t>
      </w:r>
    </w:p>
    <w:p w14:paraId="18C4FE6F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4.1.</w:t>
      </w:r>
      <w:r w:rsidRPr="009B30BE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8619E7F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4.2.</w:t>
      </w:r>
      <w:r w:rsidRPr="009B30BE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40A547D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4.3.</w:t>
      </w:r>
      <w:r w:rsidRPr="009B30BE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0B581DE6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4.4.</w:t>
      </w:r>
      <w:r w:rsidRPr="009B30BE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E7FB5E7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4.5.</w:t>
      </w:r>
      <w:r w:rsidRPr="009B30BE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4724559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4.6.</w:t>
      </w:r>
      <w:r w:rsidRPr="009B30BE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7EDB266B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4.7.</w:t>
      </w:r>
      <w:r w:rsidRPr="009B30BE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85DD4D4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5.</w:t>
      </w:r>
      <w:r w:rsidRPr="009B30BE">
        <w:rPr>
          <w:sz w:val="28"/>
          <w:szCs w:val="28"/>
        </w:rPr>
        <w:tab/>
        <w:t>Роз’яснити гр. Нарембі О.А., що будівельні роботи можна розпочинати тільки після отримання відповідних дозволів, згідно державних норм та правил.</w:t>
      </w:r>
    </w:p>
    <w:p w14:paraId="02BA8988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6.</w:t>
      </w:r>
      <w:r w:rsidRPr="009B30BE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93AE8F1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7.</w:t>
      </w:r>
      <w:r w:rsidRPr="009B30BE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4074AC7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8.</w:t>
      </w:r>
      <w:r w:rsidRPr="009B30B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6CCB458" w14:textId="77777777" w:rsidR="009B30BE" w:rsidRPr="009B30BE" w:rsidRDefault="009B30BE" w:rsidP="009B30BE">
      <w:pPr>
        <w:rPr>
          <w:sz w:val="28"/>
          <w:szCs w:val="28"/>
        </w:rPr>
      </w:pPr>
    </w:p>
    <w:p w14:paraId="062F7E25" w14:textId="77777777" w:rsidR="009B30BE" w:rsidRPr="009B30BE" w:rsidRDefault="009B30BE" w:rsidP="009B30BE">
      <w:pPr>
        <w:rPr>
          <w:sz w:val="28"/>
          <w:szCs w:val="28"/>
        </w:rPr>
      </w:pPr>
    </w:p>
    <w:p w14:paraId="670713AD" w14:textId="77777777" w:rsidR="009B30BE" w:rsidRPr="009B30BE" w:rsidRDefault="009B30BE" w:rsidP="009B30BE">
      <w:pPr>
        <w:rPr>
          <w:sz w:val="28"/>
          <w:szCs w:val="28"/>
        </w:rPr>
      </w:pPr>
    </w:p>
    <w:p w14:paraId="158AC392" w14:textId="77777777" w:rsidR="009B30BE" w:rsidRPr="009B30BE" w:rsidRDefault="009B30BE" w:rsidP="009B30BE">
      <w:pPr>
        <w:rPr>
          <w:sz w:val="28"/>
          <w:szCs w:val="28"/>
        </w:rPr>
      </w:pPr>
      <w:r w:rsidRPr="009B30BE">
        <w:rPr>
          <w:sz w:val="28"/>
          <w:szCs w:val="28"/>
        </w:rPr>
        <w:t>Міський голова</w:t>
      </w:r>
      <w:r w:rsidRPr="009B30BE">
        <w:rPr>
          <w:sz w:val="28"/>
          <w:szCs w:val="28"/>
        </w:rPr>
        <w:tab/>
      </w:r>
      <w:r w:rsidRPr="009B30BE">
        <w:rPr>
          <w:sz w:val="28"/>
          <w:szCs w:val="28"/>
        </w:rPr>
        <w:tab/>
      </w:r>
      <w:r w:rsidRPr="009B30BE">
        <w:rPr>
          <w:sz w:val="28"/>
          <w:szCs w:val="28"/>
        </w:rPr>
        <w:tab/>
      </w:r>
      <w:r w:rsidRPr="009B30BE">
        <w:rPr>
          <w:sz w:val="28"/>
          <w:szCs w:val="28"/>
        </w:rPr>
        <w:tab/>
      </w:r>
      <w:r w:rsidRPr="009B30BE">
        <w:rPr>
          <w:sz w:val="28"/>
          <w:szCs w:val="28"/>
        </w:rPr>
        <w:tab/>
      </w:r>
      <w:r w:rsidRPr="009B30BE">
        <w:rPr>
          <w:sz w:val="28"/>
          <w:szCs w:val="28"/>
        </w:rPr>
        <w:tab/>
      </w:r>
      <w:r w:rsidRPr="009B30BE">
        <w:rPr>
          <w:sz w:val="28"/>
          <w:szCs w:val="28"/>
        </w:rPr>
        <w:tab/>
      </w:r>
      <w:r w:rsidRPr="009B30BE">
        <w:rPr>
          <w:sz w:val="28"/>
          <w:szCs w:val="28"/>
        </w:rPr>
        <w:tab/>
      </w:r>
      <w:r w:rsidRPr="009B30BE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C75AC" w14:textId="77777777" w:rsidR="008F5397" w:rsidRDefault="008F5397">
      <w:r>
        <w:separator/>
      </w:r>
    </w:p>
  </w:endnote>
  <w:endnote w:type="continuationSeparator" w:id="0">
    <w:p w14:paraId="5EDD5AC2" w14:textId="77777777" w:rsidR="008F5397" w:rsidRDefault="008F5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AFA78" w14:textId="77777777" w:rsidR="008F5397" w:rsidRDefault="008F5397">
      <w:r>
        <w:separator/>
      </w:r>
    </w:p>
  </w:footnote>
  <w:footnote w:type="continuationSeparator" w:id="0">
    <w:p w14:paraId="49814853" w14:textId="77777777" w:rsidR="008F5397" w:rsidRDefault="008F5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5397"/>
    <w:rsid w:val="009060A4"/>
    <w:rsid w:val="00935669"/>
    <w:rsid w:val="00941AD8"/>
    <w:rsid w:val="009917ED"/>
    <w:rsid w:val="009B30BE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5C398-B440-45A7-BDB5-E23ECCF92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2576</Words>
  <Characters>1469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2024-08-13T13:27:00Z</dcterms:modified>
</cp:coreProperties>
</file>