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385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видачу будівельного паспорта забудови земельної ділянки                          на проектування та будівництво індивідуального житлового будинку                на земельній ділянці по вул. Калинова (к/н 4610160300:06:001:0178) у               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C5B1664" w14:textId="77777777" w:rsidR="0066269E" w:rsidRPr="0066269E" w:rsidRDefault="0066269E" w:rsidP="0066269E">
      <w:pPr>
        <w:ind w:firstLine="720"/>
        <w:rPr>
          <w:sz w:val="28"/>
          <w:szCs w:val="28"/>
        </w:rPr>
      </w:pPr>
      <w:r w:rsidRPr="0066269E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 ст.27, «Про благоустрій населених пунктів» ст.ст.17, 22, 23, відповідно до Наказу Міністерства Регіонального розвитку, будівництва та житлово-комунального господарства України від 05.07.2011р. №103 «Про затвердження Порядку видачі будівельного паспорта забудови земельної ділянки»,  рішення сесії Винниківської міської ради №470 від 29.03.2012р. «Про видачу будівельних паспортів», рішення виконавчого комітету Винниківської міської ради від 27.12.2017р. №382, Постановою КМУ від 27.03.2019р. №367 про «Тимчасовий порядок реалізації експериментального проекту з присвоєння адрес об’єктам будівництва та об’єктам нерухомого майна», розглянувши заяву гр. Наремби О.А., беручи до уваги Витяг з Державного земельного кадастру про земельну ділянку (н.в НВ-4613453912020 від 23.06.2020р.), довідку ОКП «БТІ та ЕО» від 01.06.2020р. №2072, виконавчий комітет Винниківської міської ради –</w:t>
      </w:r>
    </w:p>
    <w:p w14:paraId="1D76ADCE" w14:textId="77777777" w:rsidR="0066269E" w:rsidRPr="0066269E" w:rsidRDefault="0066269E" w:rsidP="0066269E">
      <w:pPr>
        <w:rPr>
          <w:sz w:val="28"/>
          <w:szCs w:val="28"/>
        </w:rPr>
      </w:pPr>
    </w:p>
    <w:p w14:paraId="6CF68981" w14:textId="77777777" w:rsidR="0066269E" w:rsidRPr="0066269E" w:rsidRDefault="0066269E" w:rsidP="0066269E">
      <w:pPr>
        <w:jc w:val="center"/>
        <w:rPr>
          <w:sz w:val="28"/>
          <w:szCs w:val="28"/>
        </w:rPr>
      </w:pPr>
      <w:bookmarkStart w:id="1" w:name="_GoBack"/>
      <w:bookmarkEnd w:id="1"/>
      <w:r w:rsidRPr="0066269E">
        <w:rPr>
          <w:sz w:val="28"/>
          <w:szCs w:val="28"/>
        </w:rPr>
        <w:t>ВИРІШИВ:</w:t>
      </w:r>
    </w:p>
    <w:p w14:paraId="4906199E" w14:textId="77777777" w:rsidR="0066269E" w:rsidRPr="0066269E" w:rsidRDefault="0066269E" w:rsidP="0066269E">
      <w:pPr>
        <w:rPr>
          <w:sz w:val="28"/>
          <w:szCs w:val="28"/>
        </w:rPr>
      </w:pPr>
    </w:p>
    <w:p w14:paraId="0A1190B4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1.</w:t>
      </w:r>
      <w:r w:rsidRPr="0066269E">
        <w:rPr>
          <w:sz w:val="28"/>
          <w:szCs w:val="28"/>
        </w:rPr>
        <w:tab/>
        <w:t>Видати гр. Нарембі Олегу Андрійовичу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4610160300:06:001:0178) у м. Винники.</w:t>
      </w:r>
    </w:p>
    <w:p w14:paraId="5EE8F5BF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lastRenderedPageBreak/>
        <w:t>2.</w:t>
      </w:r>
      <w:r w:rsidRPr="0066269E">
        <w:rPr>
          <w:sz w:val="28"/>
          <w:szCs w:val="28"/>
        </w:rPr>
        <w:tab/>
        <w:t>Доручити відділу містобудування виконати будівельний паспорт забудови земельної ділянки на проектування та будівництво індивідуального житлового будинку на земельній ділянці по вул. Калинова (к/н 4610160300:06:001:0178) у м. Винники.</w:t>
      </w:r>
    </w:p>
    <w:p w14:paraId="2A288E9C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3.</w:t>
      </w:r>
      <w:r w:rsidRPr="0066269E">
        <w:rPr>
          <w:sz w:val="28"/>
          <w:szCs w:val="28"/>
        </w:rPr>
        <w:tab/>
        <w:t>Індивідуальному житловому будинку, який проектується на земельній ділянці по вул. Калинова (к/н 4610160300:06:001:0178) у м. Винники, присвоїти поштову адресу, а саме: вул. Калинова, 12-а (к/н 4610160300:06:001:0178) у м. Винники.</w:t>
      </w:r>
    </w:p>
    <w:p w14:paraId="70F3B190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</w:t>
      </w:r>
      <w:r w:rsidRPr="0066269E">
        <w:rPr>
          <w:sz w:val="28"/>
          <w:szCs w:val="28"/>
        </w:rPr>
        <w:tab/>
        <w:t>Зобов’язати гр. Нарембу О.А.:</w:t>
      </w:r>
    </w:p>
    <w:p w14:paraId="4FEFD8AC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4.1.</w:t>
      </w:r>
      <w:r w:rsidRPr="0066269E">
        <w:rPr>
          <w:sz w:val="28"/>
          <w:szCs w:val="28"/>
        </w:rPr>
        <w:tab/>
        <w:t>Отримати у встановленому порядку технічні умови на інженерне забезпечення об’єкту містобудування.</w:t>
      </w:r>
    </w:p>
    <w:p w14:paraId="3F5825F6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4.2.</w:t>
      </w:r>
      <w:r w:rsidRPr="0066269E">
        <w:rPr>
          <w:sz w:val="28"/>
          <w:szCs w:val="28"/>
        </w:rPr>
        <w:tab/>
        <w:t xml:space="preserve">При проектуванні і будівництві об’єкту містобудування дотримуватись вимог, визначених у будівельному паспорті забудови земельної ділянки. </w:t>
      </w:r>
    </w:p>
    <w:p w14:paraId="33B5224A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4.3.</w:t>
      </w:r>
      <w:r w:rsidRPr="0066269E">
        <w:rPr>
          <w:sz w:val="28"/>
          <w:szCs w:val="28"/>
        </w:rPr>
        <w:tab/>
        <w:t xml:space="preserve">Звернутись в Департамент ДАБІ у Львівській області для отримання дозвільних документів, які дають право на початок виконання будівельних робіт. </w:t>
      </w:r>
    </w:p>
    <w:p w14:paraId="46F13524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4.4.</w:t>
      </w:r>
      <w:r w:rsidRPr="0066269E">
        <w:rPr>
          <w:sz w:val="28"/>
          <w:szCs w:val="28"/>
        </w:rPr>
        <w:tab/>
        <w:t>Повідомити про початок виконання будівельних робіт Департамент ДАБІ у Львівській області та виконавчий комітет Винниківської міської ради.</w:t>
      </w:r>
    </w:p>
    <w:p w14:paraId="2E909220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4.5.</w:t>
      </w:r>
      <w:r w:rsidRPr="0066269E">
        <w:rPr>
          <w:sz w:val="28"/>
          <w:szCs w:val="28"/>
        </w:rPr>
        <w:tab/>
        <w:t>Під час ведення будівельних робіт утримувати в належному стані присадибну ділянку та прибудинкову територію. Не порушувати права і законні інтереси інших осіб.</w:t>
      </w:r>
    </w:p>
    <w:p w14:paraId="7B42AC9D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4.6.</w:t>
      </w:r>
      <w:r w:rsidRPr="0066269E">
        <w:rPr>
          <w:sz w:val="28"/>
          <w:szCs w:val="28"/>
        </w:rPr>
        <w:tab/>
        <w:t xml:space="preserve">Після завершення будівельних робіт з будівництва індивідуального житлового будинку провести комплексний благоустрій території, оформити у встановленому порядку документи для здачі об’єкту в експлуатацію та подати копію декларації виконавчому комітету Винниківської міської ради. </w:t>
      </w:r>
    </w:p>
    <w:p w14:paraId="47E4FED1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4.7.</w:t>
      </w:r>
      <w:r w:rsidRPr="0066269E">
        <w:rPr>
          <w:sz w:val="28"/>
          <w:szCs w:val="28"/>
        </w:rPr>
        <w:tab/>
        <w:t>Укласти Договір про надання послуг з вивезення побутових відходів.</w:t>
      </w:r>
    </w:p>
    <w:p w14:paraId="37107477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5.</w:t>
      </w:r>
      <w:r w:rsidRPr="0066269E">
        <w:rPr>
          <w:sz w:val="28"/>
          <w:szCs w:val="28"/>
        </w:rPr>
        <w:tab/>
        <w:t>Роз’яснити гр. Нарембі О.А., що будівельні роботи можна розпочинати тільки після отримання відповідних дозволів, згідно державних норм та правил.</w:t>
      </w:r>
    </w:p>
    <w:p w14:paraId="0D50B939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6.</w:t>
      </w:r>
      <w:r w:rsidRPr="0066269E">
        <w:rPr>
          <w:sz w:val="28"/>
          <w:szCs w:val="28"/>
        </w:rPr>
        <w:tab/>
        <w:t>У разі будівництва будинку загальною площею 300 кв.м. і більше, замовник залучається до пайової участі у розвитку інфраструктури міста Винники та укладає Договір про пайову участь з виконкомом Винниківської міської ради.</w:t>
      </w:r>
    </w:p>
    <w:p w14:paraId="6CDE77D3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7.</w:t>
      </w:r>
      <w:r w:rsidRPr="0066269E">
        <w:rPr>
          <w:sz w:val="28"/>
          <w:szCs w:val="28"/>
        </w:rPr>
        <w:tab/>
        <w:t>Прийняття в експлуатацію об’єкту містобудування без проведення комплексного благоустрою території забороняється.</w:t>
      </w:r>
    </w:p>
    <w:p w14:paraId="2DA7DBBB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8.</w:t>
      </w:r>
      <w:r w:rsidRPr="0066269E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BA55500" w14:textId="77777777" w:rsidR="0066269E" w:rsidRPr="0066269E" w:rsidRDefault="0066269E" w:rsidP="0066269E">
      <w:pPr>
        <w:rPr>
          <w:sz w:val="28"/>
          <w:szCs w:val="28"/>
        </w:rPr>
      </w:pPr>
    </w:p>
    <w:p w14:paraId="30BAA017" w14:textId="77777777" w:rsidR="0066269E" w:rsidRPr="0066269E" w:rsidRDefault="0066269E" w:rsidP="0066269E">
      <w:pPr>
        <w:rPr>
          <w:sz w:val="28"/>
          <w:szCs w:val="28"/>
        </w:rPr>
      </w:pPr>
    </w:p>
    <w:p w14:paraId="029C69F3" w14:textId="77777777" w:rsidR="0066269E" w:rsidRPr="0066269E" w:rsidRDefault="0066269E" w:rsidP="0066269E">
      <w:pPr>
        <w:rPr>
          <w:sz w:val="28"/>
          <w:szCs w:val="28"/>
        </w:rPr>
      </w:pPr>
    </w:p>
    <w:p w14:paraId="45994FB7" w14:textId="77777777" w:rsidR="0066269E" w:rsidRPr="0066269E" w:rsidRDefault="0066269E" w:rsidP="0066269E">
      <w:pPr>
        <w:rPr>
          <w:sz w:val="28"/>
          <w:szCs w:val="28"/>
        </w:rPr>
      </w:pPr>
      <w:r w:rsidRPr="0066269E">
        <w:rPr>
          <w:sz w:val="28"/>
          <w:szCs w:val="28"/>
        </w:rPr>
        <w:t>Міський голова</w:t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</w:r>
      <w:r w:rsidRPr="0066269E">
        <w:rPr>
          <w:sz w:val="28"/>
          <w:szCs w:val="28"/>
        </w:rPr>
        <w:tab/>
        <w:t>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ED2615" w14:textId="77777777" w:rsidR="00111834" w:rsidRDefault="00111834">
      <w:r>
        <w:separator/>
      </w:r>
    </w:p>
  </w:endnote>
  <w:endnote w:type="continuationSeparator" w:id="0">
    <w:p w14:paraId="476AAAEC" w14:textId="77777777" w:rsidR="00111834" w:rsidRDefault="001118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0D64E37" w14:textId="77777777" w:rsidR="00111834" w:rsidRDefault="00111834">
      <w:r>
        <w:separator/>
      </w:r>
    </w:p>
  </w:footnote>
  <w:footnote w:type="continuationSeparator" w:id="0">
    <w:p w14:paraId="50F7128D" w14:textId="77777777" w:rsidR="00111834" w:rsidRDefault="001118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1834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6269E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E94B7E0-9CF8-421C-80C5-AE30DDD56E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2577</Words>
  <Characters>1470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2024-08-13T13:29:00Z</dcterms:modified>
</cp:coreProperties>
</file>