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580ADC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</w:t>
            </w:r>
            <w:r w:rsidR="00AC7117">
              <w:rPr>
                <w:b/>
                <w:sz w:val="28"/>
              </w:rPr>
              <w:t xml:space="preserve">итлового будинку </w:t>
            </w:r>
            <w:r w:rsidRPr="00BE7A3D">
              <w:rPr>
                <w:b/>
                <w:sz w:val="28"/>
              </w:rPr>
              <w:t>на земельній ділянці по вул. Зарічна (к/н 4610160300:06:001:0163)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581E65" w14:textId="77777777" w:rsidR="00AC7117" w:rsidRPr="00AC7117" w:rsidRDefault="00AC7117" w:rsidP="00AC7117">
      <w:pPr>
        <w:ind w:firstLine="720"/>
        <w:rPr>
          <w:sz w:val="28"/>
          <w:szCs w:val="28"/>
        </w:rPr>
      </w:pPr>
      <w:r w:rsidRPr="00AC711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Волощака А.М., беручи до уваги Витяг з Державного реєстру речових прав на нерухоме майно про реєстрацію права власності (і.н.в 174805907 від 23.07.2019р.), довідку ОКП «БТІ та ЕО» від 16.03.2020р. №2/2644, виконавчий комітет Винниківської міської ради –</w:t>
      </w:r>
    </w:p>
    <w:p w14:paraId="7792E1DA" w14:textId="77777777" w:rsidR="00AC7117" w:rsidRPr="00AC7117" w:rsidRDefault="00AC7117" w:rsidP="00AC7117">
      <w:pPr>
        <w:rPr>
          <w:sz w:val="28"/>
          <w:szCs w:val="28"/>
        </w:rPr>
      </w:pPr>
    </w:p>
    <w:p w14:paraId="58EF6E3E" w14:textId="77777777" w:rsidR="00AC7117" w:rsidRPr="00AC7117" w:rsidRDefault="00AC7117" w:rsidP="00AC7117">
      <w:pPr>
        <w:jc w:val="center"/>
        <w:rPr>
          <w:sz w:val="28"/>
          <w:szCs w:val="28"/>
        </w:rPr>
      </w:pPr>
      <w:bookmarkStart w:id="1" w:name="_GoBack"/>
      <w:bookmarkEnd w:id="1"/>
      <w:r w:rsidRPr="00AC7117">
        <w:rPr>
          <w:sz w:val="28"/>
          <w:szCs w:val="28"/>
        </w:rPr>
        <w:t>ВИРІШИВ:</w:t>
      </w:r>
    </w:p>
    <w:p w14:paraId="746518B6" w14:textId="77777777" w:rsidR="00AC7117" w:rsidRPr="00AC7117" w:rsidRDefault="00AC7117" w:rsidP="00AC7117">
      <w:pPr>
        <w:rPr>
          <w:sz w:val="28"/>
          <w:szCs w:val="28"/>
        </w:rPr>
      </w:pPr>
    </w:p>
    <w:p w14:paraId="6571F64D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1.</w:t>
      </w:r>
      <w:r w:rsidRPr="00AC7117">
        <w:rPr>
          <w:sz w:val="28"/>
          <w:szCs w:val="28"/>
        </w:rPr>
        <w:tab/>
        <w:t>Видати гр. Волощаку Андрію Мар’яновичу будівельний паспорт забудови земельної ділянки на проектування та будівництво індивідуального житлового будинку на земельній ділянці по вул. Зарічна (к/н 4610160300:06:001:0163) у м. Винники.</w:t>
      </w:r>
    </w:p>
    <w:p w14:paraId="6002CF4C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lastRenderedPageBreak/>
        <w:t>2.</w:t>
      </w:r>
      <w:r w:rsidRPr="00AC7117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Зарічна (к/н 4610160300:06:001:0163) у м. Винники.</w:t>
      </w:r>
    </w:p>
    <w:p w14:paraId="66D782F4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3.</w:t>
      </w:r>
      <w:r w:rsidRPr="00AC7117">
        <w:rPr>
          <w:sz w:val="28"/>
          <w:szCs w:val="28"/>
        </w:rPr>
        <w:tab/>
        <w:t>Індивідуальному житловому будинку, який проектується на земельній ділянці по вул. Зарічна (к/н 4610160300:06:001:0163) у м. Винники, присвоїти поштову адресу, а саме: вул. Зарічна, 23-а (к/н 4610160300:06:001:0163) у м. Винники.</w:t>
      </w:r>
    </w:p>
    <w:p w14:paraId="74C7BD81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4.</w:t>
      </w:r>
      <w:r w:rsidRPr="00AC7117">
        <w:rPr>
          <w:sz w:val="28"/>
          <w:szCs w:val="28"/>
        </w:rPr>
        <w:tab/>
        <w:t>Зобов’язати гр. Волощака А.М.:</w:t>
      </w:r>
    </w:p>
    <w:p w14:paraId="2DBDE929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4.1.</w:t>
      </w:r>
      <w:r w:rsidRPr="00AC711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9A6A7ED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4.2.</w:t>
      </w:r>
      <w:r w:rsidRPr="00AC711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9852DBA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4.3.</w:t>
      </w:r>
      <w:r w:rsidRPr="00AC7117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538115C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4.4.</w:t>
      </w:r>
      <w:r w:rsidRPr="00AC711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2FED9A1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4.5.</w:t>
      </w:r>
      <w:r w:rsidRPr="00AC711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5EFBBD8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4.6.</w:t>
      </w:r>
      <w:r w:rsidRPr="00AC7117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69063CCF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4.7.</w:t>
      </w:r>
      <w:r w:rsidRPr="00AC711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F57CE42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5.</w:t>
      </w:r>
      <w:r w:rsidRPr="00AC7117">
        <w:rPr>
          <w:sz w:val="28"/>
          <w:szCs w:val="28"/>
        </w:rPr>
        <w:tab/>
        <w:t>Роз’яснити гр. Волощаку А.М., що будівельні роботи можна розпочинати тільки після отримання відповідних дозволів, згідно державних норм та правил.</w:t>
      </w:r>
    </w:p>
    <w:p w14:paraId="56907385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6.</w:t>
      </w:r>
      <w:r w:rsidRPr="00AC711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7EACA255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7.</w:t>
      </w:r>
      <w:r w:rsidRPr="00AC711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FDCA219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8.</w:t>
      </w:r>
      <w:r w:rsidRPr="00AC711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E435F71" w14:textId="77777777" w:rsidR="00AC7117" w:rsidRPr="00AC7117" w:rsidRDefault="00AC7117" w:rsidP="00AC7117">
      <w:pPr>
        <w:rPr>
          <w:sz w:val="28"/>
          <w:szCs w:val="28"/>
        </w:rPr>
      </w:pPr>
    </w:p>
    <w:p w14:paraId="49B13B08" w14:textId="77777777" w:rsidR="00AC7117" w:rsidRPr="00AC7117" w:rsidRDefault="00AC7117" w:rsidP="00AC7117">
      <w:pPr>
        <w:rPr>
          <w:sz w:val="28"/>
          <w:szCs w:val="28"/>
        </w:rPr>
      </w:pPr>
    </w:p>
    <w:p w14:paraId="2F32789A" w14:textId="77777777" w:rsidR="00AC7117" w:rsidRPr="00AC7117" w:rsidRDefault="00AC7117" w:rsidP="00AC7117">
      <w:pPr>
        <w:rPr>
          <w:sz w:val="28"/>
          <w:szCs w:val="28"/>
        </w:rPr>
      </w:pPr>
    </w:p>
    <w:p w14:paraId="3E49657E" w14:textId="77777777" w:rsidR="00AC7117" w:rsidRPr="00AC7117" w:rsidRDefault="00AC7117" w:rsidP="00AC7117">
      <w:pPr>
        <w:rPr>
          <w:sz w:val="28"/>
          <w:szCs w:val="28"/>
        </w:rPr>
      </w:pPr>
      <w:r w:rsidRPr="00AC7117">
        <w:rPr>
          <w:sz w:val="28"/>
          <w:szCs w:val="28"/>
        </w:rPr>
        <w:t>Міський голова</w:t>
      </w:r>
      <w:r w:rsidRPr="00AC7117">
        <w:rPr>
          <w:sz w:val="28"/>
          <w:szCs w:val="28"/>
        </w:rPr>
        <w:tab/>
      </w:r>
      <w:r w:rsidRPr="00AC7117">
        <w:rPr>
          <w:sz w:val="28"/>
          <w:szCs w:val="28"/>
        </w:rPr>
        <w:tab/>
      </w:r>
      <w:r w:rsidRPr="00AC7117">
        <w:rPr>
          <w:sz w:val="28"/>
          <w:szCs w:val="28"/>
        </w:rPr>
        <w:tab/>
      </w:r>
      <w:r w:rsidRPr="00AC7117">
        <w:rPr>
          <w:sz w:val="28"/>
          <w:szCs w:val="28"/>
        </w:rPr>
        <w:tab/>
      </w:r>
      <w:r w:rsidRPr="00AC7117">
        <w:rPr>
          <w:sz w:val="28"/>
          <w:szCs w:val="28"/>
        </w:rPr>
        <w:tab/>
      </w:r>
      <w:r w:rsidRPr="00AC7117">
        <w:rPr>
          <w:sz w:val="28"/>
          <w:szCs w:val="28"/>
        </w:rPr>
        <w:tab/>
      </w:r>
      <w:r w:rsidRPr="00AC7117">
        <w:rPr>
          <w:sz w:val="28"/>
          <w:szCs w:val="28"/>
        </w:rPr>
        <w:tab/>
      </w:r>
      <w:r w:rsidRPr="00AC7117">
        <w:rPr>
          <w:sz w:val="28"/>
          <w:szCs w:val="28"/>
        </w:rPr>
        <w:tab/>
      </w:r>
      <w:r w:rsidRPr="00AC7117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B32CDD" w14:textId="77777777" w:rsidR="001F7330" w:rsidRDefault="001F7330">
      <w:r>
        <w:separator/>
      </w:r>
    </w:p>
  </w:endnote>
  <w:endnote w:type="continuationSeparator" w:id="0">
    <w:p w14:paraId="25349E87" w14:textId="77777777" w:rsidR="001F7330" w:rsidRDefault="001F7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5D0C09" w14:textId="77777777" w:rsidR="001F7330" w:rsidRDefault="001F7330">
      <w:r>
        <w:separator/>
      </w:r>
    </w:p>
  </w:footnote>
  <w:footnote w:type="continuationSeparator" w:id="0">
    <w:p w14:paraId="37CC9ECA" w14:textId="77777777" w:rsidR="001F7330" w:rsidRDefault="001F73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733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7117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CF45C-BB71-432E-BBDE-E9777A838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2584</Words>
  <Characters>1474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2024-08-21T08:47:00Z</dcterms:modified>
</cp:coreProperties>
</file>