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396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демонтаж ТС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0DD00D2" w14:textId="77777777" w:rsidR="00B274C2" w:rsidRPr="00B274C2" w:rsidRDefault="00B274C2" w:rsidP="00B274C2">
      <w:pPr>
        <w:ind w:firstLine="720"/>
        <w:rPr>
          <w:sz w:val="28"/>
          <w:szCs w:val="28"/>
        </w:rPr>
      </w:pPr>
      <w:r w:rsidRPr="00B274C2">
        <w:rPr>
          <w:sz w:val="28"/>
          <w:szCs w:val="28"/>
        </w:rPr>
        <w:t>Відповідно до рішення Виконавчого комітету Винниківської міської ради № 48 від 14.02.2020 року, керуючись Конституцією України, Законом  «Про місцеве самоврядування в Україні», виконавчий комітет Винниківської міської ради –</w:t>
      </w:r>
    </w:p>
    <w:p w14:paraId="59753A60" w14:textId="77777777" w:rsidR="00B274C2" w:rsidRPr="00B274C2" w:rsidRDefault="00B274C2" w:rsidP="00B274C2">
      <w:pPr>
        <w:rPr>
          <w:sz w:val="28"/>
          <w:szCs w:val="28"/>
        </w:rPr>
      </w:pPr>
    </w:p>
    <w:p w14:paraId="014D56A9" w14:textId="14338C6F" w:rsidR="00B274C2" w:rsidRDefault="00B274C2" w:rsidP="00B274C2">
      <w:pPr>
        <w:jc w:val="center"/>
        <w:rPr>
          <w:sz w:val="28"/>
          <w:szCs w:val="28"/>
        </w:rPr>
      </w:pPr>
      <w:r w:rsidRPr="00B274C2">
        <w:rPr>
          <w:sz w:val="28"/>
          <w:szCs w:val="28"/>
        </w:rPr>
        <w:t>В И Р І Ш И В :</w:t>
      </w:r>
    </w:p>
    <w:p w14:paraId="189F377F" w14:textId="77777777" w:rsidR="00B274C2" w:rsidRPr="00B274C2" w:rsidRDefault="00B274C2" w:rsidP="00B274C2">
      <w:pPr>
        <w:jc w:val="both"/>
        <w:rPr>
          <w:sz w:val="28"/>
          <w:szCs w:val="28"/>
        </w:rPr>
      </w:pPr>
    </w:p>
    <w:p w14:paraId="0F024672" w14:textId="77777777" w:rsidR="00B274C2" w:rsidRPr="00B274C2" w:rsidRDefault="00B274C2" w:rsidP="00B274C2">
      <w:pPr>
        <w:jc w:val="both"/>
        <w:rPr>
          <w:sz w:val="28"/>
          <w:szCs w:val="28"/>
        </w:rPr>
      </w:pPr>
      <w:r w:rsidRPr="00B274C2">
        <w:rPr>
          <w:sz w:val="28"/>
          <w:szCs w:val="28"/>
        </w:rPr>
        <w:t>1.</w:t>
      </w:r>
      <w:r w:rsidRPr="00B274C2">
        <w:rPr>
          <w:sz w:val="28"/>
          <w:szCs w:val="28"/>
        </w:rPr>
        <w:tab/>
        <w:t xml:space="preserve">У зв`язку із закінченням терміну договору оренди від 04.03.2016 року, який було укладено до 03.12.2017 року, а також у зв`язку із невиконанням добровільного демонтажу власником (Ревть З.О.) ТС згідно рішення Виконавчого комітету Винниківської міської ради № 48 від 14.02.2020 року «Про демонтаж ТС у м. Винники»: </w:t>
      </w:r>
    </w:p>
    <w:p w14:paraId="149CFE2C" w14:textId="2A6FD94D" w:rsidR="00B274C2" w:rsidRDefault="00B274C2" w:rsidP="00B274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B274C2">
        <w:rPr>
          <w:sz w:val="28"/>
          <w:szCs w:val="28"/>
        </w:rPr>
        <w:t>Директору ВКП Добробут організувати здійснення примусового демонтажу ТС за</w:t>
      </w:r>
      <w:r>
        <w:rPr>
          <w:sz w:val="28"/>
          <w:szCs w:val="28"/>
        </w:rPr>
        <w:t xml:space="preserve"> </w:t>
      </w:r>
      <w:r w:rsidRPr="00B274C2">
        <w:rPr>
          <w:sz w:val="28"/>
          <w:szCs w:val="28"/>
        </w:rPr>
        <w:t>адресою Галицька,39а у м. Винники протягом 7 робочих днів.</w:t>
      </w:r>
    </w:p>
    <w:p w14:paraId="5380DB39" w14:textId="77777777" w:rsidR="00B274C2" w:rsidRPr="00B274C2" w:rsidRDefault="00B274C2" w:rsidP="00B274C2">
      <w:pPr>
        <w:jc w:val="both"/>
        <w:rPr>
          <w:sz w:val="28"/>
          <w:szCs w:val="28"/>
        </w:rPr>
      </w:pPr>
    </w:p>
    <w:p w14:paraId="68ACFAC9" w14:textId="606EB79D" w:rsidR="00B274C2" w:rsidRPr="00B274C2" w:rsidRDefault="00B274C2" w:rsidP="00B274C2">
      <w:pPr>
        <w:jc w:val="both"/>
        <w:rPr>
          <w:sz w:val="28"/>
          <w:szCs w:val="28"/>
        </w:rPr>
      </w:pPr>
      <w:r w:rsidRPr="00B274C2">
        <w:rPr>
          <w:sz w:val="28"/>
          <w:szCs w:val="28"/>
        </w:rPr>
        <w:t>2.</w:t>
      </w:r>
      <w:r w:rsidRPr="00B274C2">
        <w:rPr>
          <w:sz w:val="28"/>
          <w:szCs w:val="28"/>
        </w:rPr>
        <w:tab/>
        <w:t xml:space="preserve">Контроль за виконанням даного рішення </w:t>
      </w:r>
      <w:r>
        <w:rPr>
          <w:sz w:val="28"/>
          <w:szCs w:val="28"/>
        </w:rPr>
        <w:t xml:space="preserve">покласти на заступника міського </w:t>
      </w:r>
      <w:r w:rsidRPr="00B274C2">
        <w:rPr>
          <w:sz w:val="28"/>
          <w:szCs w:val="28"/>
        </w:rPr>
        <w:t>голови</w:t>
      </w:r>
      <w:r>
        <w:rPr>
          <w:sz w:val="28"/>
          <w:szCs w:val="28"/>
        </w:rPr>
        <w:t xml:space="preserve"> </w:t>
      </w:r>
      <w:r w:rsidRPr="00B274C2">
        <w:rPr>
          <w:sz w:val="28"/>
          <w:szCs w:val="28"/>
        </w:rPr>
        <w:t>з  питань  житлово-комунального господарства  та фінансової політики.</w:t>
      </w:r>
    </w:p>
    <w:p w14:paraId="4F1DDAAB" w14:textId="77777777" w:rsidR="00B274C2" w:rsidRPr="00B274C2" w:rsidRDefault="00B274C2" w:rsidP="00B274C2">
      <w:pPr>
        <w:jc w:val="both"/>
        <w:rPr>
          <w:sz w:val="28"/>
          <w:szCs w:val="28"/>
        </w:rPr>
      </w:pPr>
    </w:p>
    <w:p w14:paraId="475AB04E" w14:textId="77777777" w:rsidR="00B274C2" w:rsidRPr="00B274C2" w:rsidRDefault="00B274C2" w:rsidP="00B274C2">
      <w:pPr>
        <w:jc w:val="both"/>
        <w:rPr>
          <w:sz w:val="28"/>
          <w:szCs w:val="28"/>
        </w:rPr>
      </w:pPr>
    </w:p>
    <w:p w14:paraId="7D2A8689" w14:textId="145B50CD" w:rsidR="00B274C2" w:rsidRPr="00B274C2" w:rsidRDefault="00B274C2" w:rsidP="00B274C2">
      <w:pPr>
        <w:rPr>
          <w:sz w:val="28"/>
          <w:szCs w:val="28"/>
        </w:rPr>
      </w:pPr>
      <w:r w:rsidRPr="00B274C2">
        <w:rPr>
          <w:sz w:val="28"/>
          <w:szCs w:val="28"/>
        </w:rPr>
        <w:t xml:space="preserve">Міський голова                  </w:t>
      </w:r>
      <w:r>
        <w:rPr>
          <w:sz w:val="28"/>
          <w:szCs w:val="28"/>
        </w:rPr>
        <w:t xml:space="preserve">                    </w:t>
      </w:r>
      <w:bookmarkStart w:id="1" w:name="_GoBack"/>
      <w:bookmarkEnd w:id="1"/>
      <w:r w:rsidRPr="00B274C2">
        <w:rPr>
          <w:sz w:val="28"/>
          <w:szCs w:val="28"/>
        </w:rPr>
        <w:t xml:space="preserve">                                                    В. Квурт</w:t>
      </w:r>
    </w:p>
    <w:p w14:paraId="63782CAE" w14:textId="77777777" w:rsidR="00B274C2" w:rsidRPr="00B274C2" w:rsidRDefault="00B274C2" w:rsidP="00B274C2">
      <w:pPr>
        <w:rPr>
          <w:sz w:val="28"/>
          <w:szCs w:val="28"/>
        </w:rPr>
      </w:pPr>
    </w:p>
    <w:p w14:paraId="1456F33E" w14:textId="77777777" w:rsidR="00B274C2" w:rsidRPr="00B274C2" w:rsidRDefault="00B274C2" w:rsidP="00B274C2">
      <w:pPr>
        <w:rPr>
          <w:sz w:val="28"/>
          <w:szCs w:val="28"/>
        </w:rPr>
      </w:pPr>
    </w:p>
    <w:p w14:paraId="66BE57CE" w14:textId="77777777" w:rsidR="00B274C2" w:rsidRPr="00B274C2" w:rsidRDefault="00B274C2" w:rsidP="00B274C2">
      <w:pPr>
        <w:rPr>
          <w:sz w:val="28"/>
          <w:szCs w:val="28"/>
        </w:rPr>
      </w:pPr>
    </w:p>
    <w:p w14:paraId="2F3B6236" w14:textId="77777777" w:rsidR="00B274C2" w:rsidRPr="00B274C2" w:rsidRDefault="00B274C2" w:rsidP="00B274C2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701CA3" w14:textId="77777777" w:rsidR="009A09D0" w:rsidRDefault="009A09D0">
      <w:r>
        <w:separator/>
      </w:r>
    </w:p>
  </w:endnote>
  <w:endnote w:type="continuationSeparator" w:id="0">
    <w:p w14:paraId="2BB22E53" w14:textId="77777777" w:rsidR="009A09D0" w:rsidRDefault="009A0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316F8E" w14:textId="77777777" w:rsidR="009A09D0" w:rsidRDefault="009A09D0">
      <w:r>
        <w:separator/>
      </w:r>
    </w:p>
  </w:footnote>
  <w:footnote w:type="continuationSeparator" w:id="0">
    <w:p w14:paraId="4F21D0D9" w14:textId="77777777" w:rsidR="009A09D0" w:rsidRDefault="009A09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09D0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274C2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CAC6CE-3E77-4BBF-B266-48B1C15B5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812</Words>
  <Characters>463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2024-08-21T09:42:00Z</dcterms:modified>
</cp:coreProperties>
</file>