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"Капітальний ремонт системи вентиляції  у приміщенні будівлі Культурного центру  "Дозвілля"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35CD5B" w14:textId="77777777" w:rsidR="00C43A87" w:rsidRPr="00C43A87" w:rsidRDefault="00C43A87" w:rsidP="00C43A8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43A8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2CCF335" w14:textId="77777777" w:rsidR="00C43A87" w:rsidRPr="00C43A87" w:rsidRDefault="00C43A87" w:rsidP="00C43A8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3A8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B9B0CFF" w14:textId="77777777" w:rsidR="00C43A87" w:rsidRPr="00C43A87" w:rsidRDefault="00C43A87" w:rsidP="00C43A8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43A87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C43A87">
        <w:rPr>
          <w:sz w:val="28"/>
          <w:szCs w:val="28"/>
          <w:lang w:eastAsia="ar-SA"/>
        </w:rPr>
        <w:t>«Капітальний ремонт системи вентиляції у приміщенні будівлі Культурного центру «Дозвілля»  у м. Винники»</w:t>
      </w:r>
    </w:p>
    <w:p w14:paraId="164E7D30" w14:textId="77777777" w:rsidR="00C43A87" w:rsidRPr="00C43A87" w:rsidRDefault="00C43A87" w:rsidP="00C43A87">
      <w:pPr>
        <w:rPr>
          <w:rFonts w:eastAsia="Calibri"/>
          <w:sz w:val="28"/>
          <w:szCs w:val="28"/>
          <w:lang w:eastAsia="en-US"/>
        </w:rPr>
      </w:pPr>
    </w:p>
    <w:p w14:paraId="5C255927" w14:textId="77777777" w:rsidR="00C43A87" w:rsidRPr="00C43A87" w:rsidRDefault="00C43A87" w:rsidP="00C43A8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43A8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A7C8734" w14:textId="77777777" w:rsidR="00C43A87" w:rsidRPr="00C43A87" w:rsidRDefault="00C43A87" w:rsidP="00C43A8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665B8F95" w14:textId="77777777" w:rsidR="00C43A87" w:rsidRPr="00C43A87" w:rsidRDefault="00C43A87" w:rsidP="00C43A8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43A8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C43A87" w:rsidRDefault="00213958" w:rsidP="00471A72">
      <w:pPr>
        <w:rPr>
          <w:sz w:val="28"/>
          <w:szCs w:val="28"/>
        </w:rPr>
      </w:pPr>
    </w:p>
    <w:sectPr w:rsidR="00213958" w:rsidRPr="00C43A8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2ED06" w14:textId="77777777" w:rsidR="00EB134F" w:rsidRDefault="00EB134F">
      <w:r>
        <w:separator/>
      </w:r>
    </w:p>
  </w:endnote>
  <w:endnote w:type="continuationSeparator" w:id="0">
    <w:p w14:paraId="2F6EF298" w14:textId="77777777" w:rsidR="00EB134F" w:rsidRDefault="00EB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D8308" w14:textId="77777777" w:rsidR="00EB134F" w:rsidRDefault="00EB134F">
      <w:r>
        <w:separator/>
      </w:r>
    </w:p>
  </w:footnote>
  <w:footnote w:type="continuationSeparator" w:id="0">
    <w:p w14:paraId="7083E544" w14:textId="77777777" w:rsidR="00EB134F" w:rsidRDefault="00EB1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3A87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134F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5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57FAA-8A24-46BE-99AC-9A98B126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2024-08-23T08:45:00Z</dcterms:modified>
</cp:coreProperties>
</file>