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Галицька в м. Винники"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C28F0B" w14:textId="77777777" w:rsidR="00C438A8" w:rsidRPr="00C438A8" w:rsidRDefault="00C438A8" w:rsidP="00C438A8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C438A8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0F66B0C" w14:textId="77777777" w:rsidR="00C438A8" w:rsidRPr="00C438A8" w:rsidRDefault="00C438A8" w:rsidP="00C438A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8756653" w14:textId="77777777" w:rsidR="00C438A8" w:rsidRPr="00C438A8" w:rsidRDefault="00C438A8" w:rsidP="00C438A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438A8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AE37C7B" w14:textId="77777777" w:rsidR="00C438A8" w:rsidRPr="00C438A8" w:rsidRDefault="00C438A8" w:rsidP="00C438A8">
      <w:pPr>
        <w:jc w:val="both"/>
        <w:rPr>
          <w:rFonts w:eastAsia="Calibri"/>
          <w:sz w:val="28"/>
          <w:szCs w:val="28"/>
          <w:lang w:eastAsia="en-US"/>
        </w:rPr>
      </w:pPr>
      <w:r w:rsidRPr="00C438A8">
        <w:rPr>
          <w:rFonts w:eastAsia="Calibri"/>
          <w:sz w:val="28"/>
          <w:szCs w:val="28"/>
          <w:lang w:eastAsia="en-US"/>
        </w:rPr>
        <w:t>1.Затвердити  робочий проект на  «Капітальний ремонт дороги по вул. Галицька  в м.Винники» Коригування.</w:t>
      </w:r>
    </w:p>
    <w:p w14:paraId="142B5E1E" w14:textId="77777777" w:rsidR="00C438A8" w:rsidRPr="00C438A8" w:rsidRDefault="00C438A8" w:rsidP="00C438A8">
      <w:pPr>
        <w:ind w:left="720"/>
        <w:jc w:val="both"/>
        <w:rPr>
          <w:rFonts w:eastAsia="Calibri"/>
          <w:sz w:val="28"/>
          <w:szCs w:val="28"/>
          <w:lang w:eastAsia="en-US"/>
        </w:rPr>
      </w:pPr>
    </w:p>
    <w:p w14:paraId="5EC659CC" w14:textId="77777777" w:rsidR="00C438A8" w:rsidRPr="00C438A8" w:rsidRDefault="00C438A8" w:rsidP="00C438A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438A8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A6FCA16" w14:textId="77777777" w:rsidR="00C438A8" w:rsidRPr="00C438A8" w:rsidRDefault="00C438A8" w:rsidP="00C438A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DA8AC2C" w14:textId="77777777" w:rsidR="00C438A8" w:rsidRPr="00C438A8" w:rsidRDefault="00C438A8" w:rsidP="00C438A8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438A8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D1FBA" w14:textId="77777777" w:rsidR="00DF03B5" w:rsidRDefault="00DF03B5">
      <w:r>
        <w:separator/>
      </w:r>
    </w:p>
  </w:endnote>
  <w:endnote w:type="continuationSeparator" w:id="0">
    <w:p w14:paraId="08536796" w14:textId="77777777" w:rsidR="00DF03B5" w:rsidRDefault="00DF0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D5608" w14:textId="77777777" w:rsidR="00DF03B5" w:rsidRDefault="00DF03B5">
      <w:r>
        <w:separator/>
      </w:r>
    </w:p>
  </w:footnote>
  <w:footnote w:type="continuationSeparator" w:id="0">
    <w:p w14:paraId="5F8DF1BF" w14:textId="77777777" w:rsidR="00DF03B5" w:rsidRDefault="00DF0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38A8"/>
    <w:rsid w:val="00C4619E"/>
    <w:rsid w:val="00C805F1"/>
    <w:rsid w:val="00C903A2"/>
    <w:rsid w:val="00CB2413"/>
    <w:rsid w:val="00CB2D62"/>
    <w:rsid w:val="00D06C91"/>
    <w:rsid w:val="00D30A86"/>
    <w:rsid w:val="00D42E0A"/>
    <w:rsid w:val="00DF03B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2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B44C6-2BC2-4542-89AD-698FA0E7A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2024-08-23T09:15:00Z</dcterms:modified>
</cp:coreProperties>
</file>