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Корчовського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7DC849" w14:textId="77777777" w:rsidR="00FC57A6" w:rsidRPr="00FC57A6" w:rsidRDefault="00FC57A6" w:rsidP="00FC57A6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FC57A6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0F19E71" w14:textId="77777777" w:rsidR="00FC57A6" w:rsidRPr="00FC57A6" w:rsidRDefault="00FC57A6" w:rsidP="00FC57A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FC57A6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4058308A" w14:textId="77777777" w:rsidR="00FC57A6" w:rsidRPr="00FC57A6" w:rsidRDefault="00FC57A6" w:rsidP="00FC57A6">
      <w:pPr>
        <w:rPr>
          <w:rFonts w:eastAsia="Calibri"/>
          <w:sz w:val="28"/>
          <w:szCs w:val="28"/>
          <w:lang w:eastAsia="en-US"/>
        </w:rPr>
      </w:pPr>
      <w:r w:rsidRPr="00FC57A6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по вул. Корчовського  у м. Винники»</w:t>
      </w:r>
    </w:p>
    <w:p w14:paraId="124AEFA8" w14:textId="77777777" w:rsidR="00FC57A6" w:rsidRPr="00FC57A6" w:rsidRDefault="00FC57A6" w:rsidP="00FC57A6">
      <w:pPr>
        <w:rPr>
          <w:rFonts w:eastAsia="Calibri"/>
          <w:sz w:val="28"/>
          <w:szCs w:val="28"/>
          <w:lang w:eastAsia="en-US"/>
        </w:rPr>
      </w:pPr>
    </w:p>
    <w:p w14:paraId="5FD8CB7C" w14:textId="77777777" w:rsidR="00FC57A6" w:rsidRPr="00FC57A6" w:rsidRDefault="00FC57A6" w:rsidP="00FC57A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C57A6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B032A84" w14:textId="77777777" w:rsidR="00FC57A6" w:rsidRPr="00FC57A6" w:rsidRDefault="00FC57A6" w:rsidP="00FC57A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382D4F4" w14:textId="77777777" w:rsidR="00FC57A6" w:rsidRPr="00FC57A6" w:rsidRDefault="00FC57A6" w:rsidP="00FC57A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FC57A6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2D308E07" w14:textId="77777777" w:rsidR="00FC57A6" w:rsidRPr="00FC57A6" w:rsidRDefault="00FC57A6" w:rsidP="00FC57A6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1279AD" w14:textId="77777777" w:rsidR="001A4258" w:rsidRDefault="001A4258">
      <w:r>
        <w:separator/>
      </w:r>
    </w:p>
  </w:endnote>
  <w:endnote w:type="continuationSeparator" w:id="0">
    <w:p w14:paraId="4CC103D9" w14:textId="77777777" w:rsidR="001A4258" w:rsidRDefault="001A4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4B72FE" w14:textId="77777777" w:rsidR="001A4258" w:rsidRDefault="001A4258">
      <w:r>
        <w:separator/>
      </w:r>
    </w:p>
  </w:footnote>
  <w:footnote w:type="continuationSeparator" w:id="0">
    <w:p w14:paraId="7AA9E315" w14:textId="77777777" w:rsidR="001A4258" w:rsidRDefault="001A42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4258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C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60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100AC-8AC6-47A8-85C6-7A22F909C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867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2024-08-23T09:31:00Z</dcterms:modified>
</cp:coreProperties>
</file>