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 Капітальний ремонт дороги від вул.   Личаківська до центрального входу на   Винниківське озеро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A19FD8" w14:textId="77777777" w:rsidR="00A70072" w:rsidRDefault="00A70072" w:rsidP="00A7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70072">
        <w:rPr>
          <w:rFonts w:eastAsia="Calibri"/>
          <w:szCs w:val="24"/>
          <w:lang w:eastAsia="en-US"/>
        </w:rPr>
        <w:t xml:space="preserve">          </w:t>
      </w:r>
      <w:r w:rsidRPr="00A7007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4444EF2" w14:textId="6E465E6E" w:rsidR="00A70072" w:rsidRPr="00A70072" w:rsidRDefault="00A70072" w:rsidP="00A7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7007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B959180" w14:textId="77777777" w:rsidR="00A70072" w:rsidRPr="00A70072" w:rsidRDefault="00A70072" w:rsidP="00A70072">
      <w:pPr>
        <w:jc w:val="both"/>
        <w:rPr>
          <w:rFonts w:eastAsia="Calibri"/>
          <w:sz w:val="28"/>
          <w:szCs w:val="28"/>
          <w:lang w:val="ru-RU" w:eastAsia="en-US"/>
        </w:rPr>
      </w:pPr>
      <w:r w:rsidRPr="00A70072">
        <w:rPr>
          <w:rFonts w:eastAsia="Calibri"/>
          <w:sz w:val="28"/>
          <w:szCs w:val="28"/>
          <w:lang w:eastAsia="en-US"/>
        </w:rPr>
        <w:t xml:space="preserve">1. Затвердити  кошторисної документації на  « </w:t>
      </w:r>
      <w:r w:rsidRPr="00A70072">
        <w:rPr>
          <w:rFonts w:eastAsia="Calibri"/>
          <w:bCs/>
          <w:spacing w:val="-3"/>
          <w:sz w:val="28"/>
          <w:szCs w:val="28"/>
          <w:lang w:val="ru-RU" w:eastAsia="en-US"/>
        </w:rPr>
        <w:t>Капітальний ремонт дороги від вул. Личаківська до центрального входу на Винниківське озеро у м. Винники»</w:t>
      </w:r>
    </w:p>
    <w:p w14:paraId="23FBB172" w14:textId="77777777" w:rsidR="00A70072" w:rsidRPr="00A70072" w:rsidRDefault="00A70072" w:rsidP="00A70072">
      <w:pPr>
        <w:jc w:val="both"/>
        <w:rPr>
          <w:rFonts w:eastAsia="Calibri"/>
          <w:sz w:val="28"/>
          <w:szCs w:val="28"/>
          <w:lang w:eastAsia="en-US"/>
        </w:rPr>
      </w:pPr>
    </w:p>
    <w:p w14:paraId="09D32302" w14:textId="77777777" w:rsidR="00A70072" w:rsidRPr="00A70072" w:rsidRDefault="00A70072" w:rsidP="00A7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7007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3F2A6DF" w14:textId="77777777" w:rsidR="00A70072" w:rsidRPr="00A70072" w:rsidRDefault="00A70072" w:rsidP="00A7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EF873C2" w14:textId="77777777" w:rsidR="00A70072" w:rsidRPr="00A70072" w:rsidRDefault="00A70072" w:rsidP="00A7007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7007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A70072" w:rsidRDefault="00213958" w:rsidP="00471A72">
      <w:pPr>
        <w:rPr>
          <w:sz w:val="28"/>
          <w:szCs w:val="28"/>
        </w:rPr>
      </w:pPr>
    </w:p>
    <w:sectPr w:rsidR="00213958" w:rsidRPr="00A7007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6F42E" w14:textId="77777777" w:rsidR="00CC2245" w:rsidRDefault="00CC2245">
      <w:r>
        <w:separator/>
      </w:r>
    </w:p>
  </w:endnote>
  <w:endnote w:type="continuationSeparator" w:id="0">
    <w:p w14:paraId="6ED5913D" w14:textId="77777777" w:rsidR="00CC2245" w:rsidRDefault="00CC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92EF9" w14:textId="77777777" w:rsidR="00CC2245" w:rsidRDefault="00CC2245">
      <w:r>
        <w:separator/>
      </w:r>
    </w:p>
  </w:footnote>
  <w:footnote w:type="continuationSeparator" w:id="0">
    <w:p w14:paraId="312D30C2" w14:textId="77777777" w:rsidR="00CC2245" w:rsidRDefault="00CC2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072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224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0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C23F2-148B-4C24-BD18-F9E7B3C4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2024-08-23T09:38:00Z</dcterms:modified>
</cp:coreProperties>
</file>