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Піддубного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F5C283" w14:textId="77777777" w:rsidR="00D8766E" w:rsidRPr="00D8766E" w:rsidRDefault="00D8766E" w:rsidP="00D8766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8766E">
        <w:rPr>
          <w:rFonts w:eastAsia="Calibri"/>
          <w:szCs w:val="24"/>
          <w:lang w:eastAsia="en-US"/>
        </w:rPr>
        <w:t xml:space="preserve">          </w:t>
      </w:r>
      <w:r w:rsidRPr="00D8766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</w:t>
      </w:r>
      <w:bookmarkStart w:id="1" w:name="_GoBack"/>
      <w:bookmarkEnd w:id="1"/>
      <w:r w:rsidRPr="00D8766E">
        <w:rPr>
          <w:rFonts w:eastAsia="Calibri"/>
          <w:sz w:val="28"/>
          <w:szCs w:val="28"/>
          <w:lang w:eastAsia="en-US"/>
        </w:rPr>
        <w:t>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133F08F" w14:textId="77777777" w:rsidR="00D8766E" w:rsidRPr="00D8766E" w:rsidRDefault="00D8766E" w:rsidP="00D8766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0A0770A" w14:textId="77777777" w:rsidR="00D8766E" w:rsidRPr="00D8766E" w:rsidRDefault="00D8766E" w:rsidP="00D8766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8766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7039359" w14:textId="77777777" w:rsidR="00D8766E" w:rsidRPr="00D8766E" w:rsidRDefault="00D8766E" w:rsidP="00D8766E">
      <w:pPr>
        <w:rPr>
          <w:rFonts w:eastAsia="Calibri"/>
          <w:sz w:val="28"/>
          <w:szCs w:val="28"/>
          <w:lang w:eastAsia="en-US"/>
        </w:rPr>
      </w:pPr>
      <w:r w:rsidRPr="00D8766E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Піддубного  у м. Винники»</w:t>
      </w:r>
    </w:p>
    <w:p w14:paraId="1F389992" w14:textId="77777777" w:rsidR="00D8766E" w:rsidRPr="00D8766E" w:rsidRDefault="00D8766E" w:rsidP="00D8766E">
      <w:pPr>
        <w:rPr>
          <w:rFonts w:eastAsia="Calibri"/>
          <w:sz w:val="28"/>
          <w:szCs w:val="28"/>
          <w:lang w:eastAsia="en-US"/>
        </w:rPr>
      </w:pPr>
    </w:p>
    <w:p w14:paraId="59684084" w14:textId="77777777" w:rsidR="00D8766E" w:rsidRPr="00D8766E" w:rsidRDefault="00D8766E" w:rsidP="00D8766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8766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F7FF6ED" w14:textId="77777777" w:rsidR="00D8766E" w:rsidRPr="00D8766E" w:rsidRDefault="00D8766E" w:rsidP="00D8766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B3095F3" w14:textId="77777777" w:rsidR="00D8766E" w:rsidRPr="00D8766E" w:rsidRDefault="00D8766E" w:rsidP="00D8766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8766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021EC" w14:textId="77777777" w:rsidR="00E26CB7" w:rsidRDefault="00E26CB7">
      <w:r>
        <w:separator/>
      </w:r>
    </w:p>
  </w:endnote>
  <w:endnote w:type="continuationSeparator" w:id="0">
    <w:p w14:paraId="541A2AF8" w14:textId="77777777" w:rsidR="00E26CB7" w:rsidRDefault="00E26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2A3D4" w14:textId="77777777" w:rsidR="00E26CB7" w:rsidRDefault="00E26CB7">
      <w:r>
        <w:separator/>
      </w:r>
    </w:p>
  </w:footnote>
  <w:footnote w:type="continuationSeparator" w:id="0">
    <w:p w14:paraId="01CDE122" w14:textId="77777777" w:rsidR="00E26CB7" w:rsidRDefault="00E26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766E"/>
    <w:rsid w:val="00DF21DF"/>
    <w:rsid w:val="00DF3581"/>
    <w:rsid w:val="00E26CB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B0F30-FB81-4AB9-865F-01F01479D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2024-08-23T09:59:00Z</dcterms:modified>
</cp:coreProperties>
</file>