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Капітальний ремонт дороги родини  Маркевичів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AE5FAB" w14:textId="77777777" w:rsidR="00E44CAE" w:rsidRPr="00E44CAE" w:rsidRDefault="00E44CAE" w:rsidP="00E44CAE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E44CA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34EDFF0" w14:textId="0735C7C1" w:rsidR="00E44CAE" w:rsidRDefault="00E44CAE" w:rsidP="00E44CA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E44CAE">
        <w:rPr>
          <w:rFonts w:eastAsia="Calibri"/>
          <w:sz w:val="28"/>
          <w:szCs w:val="28"/>
          <w:lang w:eastAsia="en-US"/>
        </w:rPr>
        <w:t>ВИРІШИВ:</w:t>
      </w:r>
    </w:p>
    <w:p w14:paraId="23F1D00F" w14:textId="77777777" w:rsidR="00E44CAE" w:rsidRPr="00E44CAE" w:rsidRDefault="00E44CAE" w:rsidP="00E44CAE">
      <w:pPr>
        <w:suppressAutoHyphens/>
        <w:ind w:right="-15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E44CAE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E44CAE">
        <w:rPr>
          <w:sz w:val="28"/>
          <w:szCs w:val="28"/>
          <w:lang w:eastAsia="ar-SA"/>
        </w:rPr>
        <w:t xml:space="preserve"> Капітальний ремонт дороги родини Маркевичів  у м. Винники»  </w:t>
      </w:r>
    </w:p>
    <w:p w14:paraId="0EC78913" w14:textId="77777777" w:rsidR="00E44CAE" w:rsidRPr="00E44CAE" w:rsidRDefault="00E44CAE" w:rsidP="00E44CAE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17E2452B" w14:textId="77777777" w:rsidR="00E44CAE" w:rsidRPr="00E44CAE" w:rsidRDefault="00E44CAE" w:rsidP="00E44CA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44CA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E843CFD" w14:textId="77777777" w:rsidR="00E44CAE" w:rsidRPr="00E44CAE" w:rsidRDefault="00E44CAE" w:rsidP="00E44CA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224A2DC" w14:textId="77777777" w:rsidR="00E44CAE" w:rsidRPr="00E44CAE" w:rsidRDefault="00E44CAE" w:rsidP="00E44CA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44CA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22888972" w14:textId="77777777" w:rsidR="00E44CAE" w:rsidRPr="00E44CAE" w:rsidRDefault="00E44CAE" w:rsidP="00E44CAE">
      <w:pPr>
        <w:spacing w:after="200" w:line="276" w:lineRule="auto"/>
        <w:rPr>
          <w:rFonts w:eastAsia="Calibri"/>
          <w:szCs w:val="24"/>
          <w:lang w:eastAsia="en-US"/>
        </w:rPr>
      </w:pPr>
    </w:p>
    <w:p w14:paraId="6B0DA4BE" w14:textId="77777777" w:rsidR="00E44CAE" w:rsidRPr="00E44CAE" w:rsidRDefault="00E44CAE" w:rsidP="00E44CAE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val="ru-RU" w:eastAsia="en-US"/>
        </w:rPr>
      </w:pPr>
      <w:r w:rsidRPr="00E44CAE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1AEBF" w14:textId="77777777" w:rsidR="00475919" w:rsidRDefault="00475919">
      <w:r>
        <w:separator/>
      </w:r>
    </w:p>
  </w:endnote>
  <w:endnote w:type="continuationSeparator" w:id="0">
    <w:p w14:paraId="7284D896" w14:textId="77777777" w:rsidR="00475919" w:rsidRDefault="0047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9BCA5" w14:textId="77777777" w:rsidR="00475919" w:rsidRDefault="00475919">
      <w:r>
        <w:separator/>
      </w:r>
    </w:p>
  </w:footnote>
  <w:footnote w:type="continuationSeparator" w:id="0">
    <w:p w14:paraId="4ACD14D4" w14:textId="77777777" w:rsidR="00475919" w:rsidRDefault="00475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919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4CA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8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464E0-30EB-4E30-BD14-E568FC73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2024-08-28T09:17:00Z</dcterms:modified>
</cp:coreProperties>
</file>