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 вул. Сахарова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8ACB441" w14:textId="77777777" w:rsidR="007726A5" w:rsidRPr="007726A5" w:rsidRDefault="007726A5" w:rsidP="007726A5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7726A5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148C1575" w14:textId="77777777" w:rsidR="007726A5" w:rsidRPr="007726A5" w:rsidRDefault="007726A5" w:rsidP="007726A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D1FD616" w14:textId="590B3238" w:rsidR="007726A5" w:rsidRPr="007726A5" w:rsidRDefault="007726A5" w:rsidP="007726A5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7726A5">
        <w:rPr>
          <w:rFonts w:eastAsia="Calibri"/>
          <w:sz w:val="28"/>
          <w:szCs w:val="28"/>
          <w:lang w:eastAsia="en-US"/>
        </w:rPr>
        <w:t>ВИРІШИВ:</w:t>
      </w:r>
    </w:p>
    <w:p w14:paraId="2964E6C1" w14:textId="77777777" w:rsidR="007726A5" w:rsidRPr="007726A5" w:rsidRDefault="007726A5" w:rsidP="007726A5">
      <w:pPr>
        <w:rPr>
          <w:rFonts w:eastAsia="Calibri"/>
          <w:sz w:val="28"/>
          <w:szCs w:val="28"/>
          <w:lang w:eastAsia="en-US"/>
        </w:rPr>
      </w:pPr>
      <w:r w:rsidRPr="007726A5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дороги по вул. Сахарова у м. Винники»</w:t>
      </w:r>
    </w:p>
    <w:p w14:paraId="1EF54F02" w14:textId="77777777" w:rsidR="007726A5" w:rsidRPr="007726A5" w:rsidRDefault="007726A5" w:rsidP="007726A5">
      <w:pPr>
        <w:rPr>
          <w:rFonts w:eastAsia="Calibri"/>
          <w:sz w:val="28"/>
          <w:szCs w:val="28"/>
          <w:lang w:eastAsia="en-US"/>
        </w:rPr>
      </w:pPr>
    </w:p>
    <w:p w14:paraId="43E4D1D9" w14:textId="77777777" w:rsidR="007726A5" w:rsidRPr="007726A5" w:rsidRDefault="007726A5" w:rsidP="007726A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7726A5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C534EAB" w14:textId="77777777" w:rsidR="007726A5" w:rsidRPr="007726A5" w:rsidRDefault="007726A5" w:rsidP="007726A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2FDD1FB" w14:textId="77777777" w:rsidR="007726A5" w:rsidRPr="007726A5" w:rsidRDefault="007726A5" w:rsidP="007726A5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7726A5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209DCB" w14:textId="77777777" w:rsidR="009D3006" w:rsidRDefault="009D3006">
      <w:r>
        <w:separator/>
      </w:r>
    </w:p>
  </w:endnote>
  <w:endnote w:type="continuationSeparator" w:id="0">
    <w:p w14:paraId="3EAF0CE6" w14:textId="77777777" w:rsidR="009D3006" w:rsidRDefault="009D3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4BB66D" w14:textId="77777777" w:rsidR="009D3006" w:rsidRDefault="009D3006">
      <w:r>
        <w:separator/>
      </w:r>
    </w:p>
  </w:footnote>
  <w:footnote w:type="continuationSeparator" w:id="0">
    <w:p w14:paraId="74407B64" w14:textId="77777777" w:rsidR="009D3006" w:rsidRDefault="009D30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26A5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300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34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87669B-9479-4D8A-9EDA-3DFC4A7D0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819</Words>
  <Characters>467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2024-08-28T09:26:00Z</dcterms:modified>
</cp:coreProperties>
</file>