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"Капітальний ремонт системи опалення  у приміщенні будівлі Культурного центру  "Дозвілля"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339882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23EB1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</w:t>
      </w:r>
      <w:bookmarkStart w:id="1" w:name="_GoBack"/>
      <w:bookmarkEnd w:id="1"/>
      <w:r w:rsidRPr="00723EB1">
        <w:rPr>
          <w:rFonts w:eastAsia="Calibri"/>
          <w:sz w:val="28"/>
          <w:szCs w:val="28"/>
          <w:lang w:eastAsia="en-US"/>
        </w:rPr>
        <w:t>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36EA977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76805D6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23EB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CB4A0C9" w14:textId="77777777" w:rsidR="00723EB1" w:rsidRPr="00723EB1" w:rsidRDefault="00723EB1" w:rsidP="00723EB1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723EB1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723EB1">
        <w:rPr>
          <w:sz w:val="28"/>
          <w:szCs w:val="28"/>
          <w:lang w:eastAsia="ar-SA"/>
        </w:rPr>
        <w:t>«Капітальний ремонт системи опалення  у приміщенні будівлі Культурного центру «Дозвілля»  у м. Винники»</w:t>
      </w:r>
    </w:p>
    <w:p w14:paraId="088901C9" w14:textId="77777777" w:rsidR="00723EB1" w:rsidRPr="00723EB1" w:rsidRDefault="00723EB1" w:rsidP="00723EB1">
      <w:pPr>
        <w:rPr>
          <w:rFonts w:eastAsia="Calibri"/>
          <w:sz w:val="28"/>
          <w:szCs w:val="28"/>
          <w:lang w:eastAsia="en-US"/>
        </w:rPr>
      </w:pPr>
    </w:p>
    <w:p w14:paraId="0B16296E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23EB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401748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1CA1971" w14:textId="77777777" w:rsidR="00723EB1" w:rsidRPr="00723EB1" w:rsidRDefault="00723EB1" w:rsidP="00723E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13F00A7" w14:textId="77777777" w:rsidR="00723EB1" w:rsidRPr="00723EB1" w:rsidRDefault="00723EB1" w:rsidP="00723EB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23EB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919FF" w14:textId="77777777" w:rsidR="00C02B56" w:rsidRDefault="00C02B56">
      <w:r>
        <w:separator/>
      </w:r>
    </w:p>
  </w:endnote>
  <w:endnote w:type="continuationSeparator" w:id="0">
    <w:p w14:paraId="17163832" w14:textId="77777777" w:rsidR="00C02B56" w:rsidRDefault="00C0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62C7D" w14:textId="77777777" w:rsidR="00C02B56" w:rsidRDefault="00C02B56">
      <w:r>
        <w:separator/>
      </w:r>
    </w:p>
  </w:footnote>
  <w:footnote w:type="continuationSeparator" w:id="0">
    <w:p w14:paraId="672B3C50" w14:textId="77777777" w:rsidR="00C02B56" w:rsidRDefault="00C02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EB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2B56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1865-A68E-4EF5-8DEA-8892A61E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2024-08-28T09:29:00Z</dcterms:modified>
</cp:coreProperties>
</file>