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  каналізації по вул. Корчовського у 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01F21D" w14:textId="77777777" w:rsidR="006568F3" w:rsidRPr="006568F3" w:rsidRDefault="006568F3" w:rsidP="006568F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568F3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AB225E3" w14:textId="77777777" w:rsidR="006568F3" w:rsidRPr="006568F3" w:rsidRDefault="006568F3" w:rsidP="006568F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F64701F" w14:textId="77777777" w:rsidR="006568F3" w:rsidRPr="006568F3" w:rsidRDefault="006568F3" w:rsidP="006568F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568F3">
        <w:rPr>
          <w:rFonts w:eastAsia="Calibri"/>
          <w:sz w:val="28"/>
          <w:szCs w:val="28"/>
          <w:lang w:eastAsia="en-US"/>
        </w:rPr>
        <w:t xml:space="preserve">                                                   </w:t>
      </w:r>
      <w:bookmarkStart w:id="1" w:name="_GoBack"/>
      <w:bookmarkEnd w:id="1"/>
      <w:r w:rsidRPr="006568F3">
        <w:rPr>
          <w:rFonts w:eastAsia="Calibri"/>
          <w:sz w:val="28"/>
          <w:szCs w:val="28"/>
          <w:lang w:eastAsia="en-US"/>
        </w:rPr>
        <w:t xml:space="preserve">                ВИРІШИВ:</w:t>
      </w:r>
    </w:p>
    <w:p w14:paraId="5B2E3C5D" w14:textId="77777777" w:rsidR="006568F3" w:rsidRPr="006568F3" w:rsidRDefault="006568F3" w:rsidP="006568F3">
      <w:pPr>
        <w:rPr>
          <w:rFonts w:eastAsia="Calibri"/>
          <w:sz w:val="28"/>
          <w:szCs w:val="28"/>
          <w:lang w:eastAsia="en-US"/>
        </w:rPr>
      </w:pPr>
      <w:r w:rsidRPr="006568F3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побутової каналізації  по вул. Корчовського  у м. Винники»</w:t>
      </w:r>
    </w:p>
    <w:p w14:paraId="17CE933B" w14:textId="77777777" w:rsidR="006568F3" w:rsidRPr="006568F3" w:rsidRDefault="006568F3" w:rsidP="006568F3">
      <w:pPr>
        <w:rPr>
          <w:rFonts w:eastAsia="Calibri"/>
          <w:sz w:val="28"/>
          <w:szCs w:val="28"/>
          <w:lang w:eastAsia="en-US"/>
        </w:rPr>
      </w:pPr>
    </w:p>
    <w:p w14:paraId="6AF2F0EF" w14:textId="77777777" w:rsidR="006568F3" w:rsidRPr="006568F3" w:rsidRDefault="006568F3" w:rsidP="006568F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568F3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511EB00" w14:textId="77777777" w:rsidR="006568F3" w:rsidRPr="006568F3" w:rsidRDefault="006568F3" w:rsidP="006568F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B712150" w14:textId="77777777" w:rsidR="006568F3" w:rsidRPr="006568F3" w:rsidRDefault="006568F3" w:rsidP="006568F3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6568F3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729A4" w14:textId="77777777" w:rsidR="000A72B3" w:rsidRDefault="000A72B3">
      <w:r>
        <w:separator/>
      </w:r>
    </w:p>
  </w:endnote>
  <w:endnote w:type="continuationSeparator" w:id="0">
    <w:p w14:paraId="26B0D73E" w14:textId="77777777" w:rsidR="000A72B3" w:rsidRDefault="000A7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C51CE" w14:textId="77777777" w:rsidR="000A72B3" w:rsidRDefault="000A72B3">
      <w:r>
        <w:separator/>
      </w:r>
    </w:p>
  </w:footnote>
  <w:footnote w:type="continuationSeparator" w:id="0">
    <w:p w14:paraId="3C7ED22E" w14:textId="77777777" w:rsidR="000A72B3" w:rsidRDefault="000A7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72B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68F3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0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DE813-B37E-4B92-8BF3-20DC5ADA1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2024-09-03T11:31:00Z</dcterms:modified>
</cp:coreProperties>
</file>