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будівництво садового будинку на земельній ділянці по вул. Сонячна, дачний кооператив "Сонячна долина" (к/н 4610160300:07:003:0063)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8E6C7D" w14:textId="74A70DEA" w:rsidR="008A6F47" w:rsidRPr="008A6F47" w:rsidRDefault="008A6F47" w:rsidP="008A6F47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8A6F47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Сливки І.Я., беручи до уваги Витяг з Державного реєстру речових прав на нерухоме майно про реєстрацію права власнос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ті 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(і.н.в. 174644989 від 22.07.2019р.), довідку ОКП «БТІ та ЕО» від 06.07.2020р. №1706, виконавчий комітет Винниківської міської ради –</w:t>
      </w:r>
    </w:p>
    <w:p w14:paraId="15E4ED46" w14:textId="77777777" w:rsidR="008A6F47" w:rsidRPr="008A6F47" w:rsidRDefault="008A6F47" w:rsidP="008A6F47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0A6F65A2" w14:textId="77777777" w:rsidR="008A6F47" w:rsidRPr="008A6F47" w:rsidRDefault="008A6F47" w:rsidP="008A6F47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8A6F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6E9AAB1A" w14:textId="77777777" w:rsidR="008A6F47" w:rsidRPr="008A6F47" w:rsidRDefault="008A6F47" w:rsidP="008A6F4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3EA2E793" w14:textId="6DC336CC" w:rsidR="008A6F47" w:rsidRPr="008A6F47" w:rsidRDefault="008A6F47" w:rsidP="008A6F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8A6F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8A6F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Сливка Івану Ярославовичу будівельний паспорт забудови земельної ділянки на проектування та будівництво </w:t>
      </w:r>
      <w:r w:rsidRPr="008A6F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 на земельній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ділянці по</w:t>
      </w:r>
      <w:r w:rsidRPr="008A6F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 Сонячна, дачний кооператив «Сонячна долина» (к/н 4610160300:07: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003:0063) у </w:t>
      </w:r>
      <w:r w:rsidRPr="008A6F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м. Винники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A9AD83C" w14:textId="07B84604" w:rsidR="008A6F47" w:rsidRPr="008A6F47" w:rsidRDefault="008A6F47" w:rsidP="008A6F47">
      <w:pPr>
        <w:jc w:val="both"/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</w:pP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8A6F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8A6F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 на земельній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ділянці по  </w:t>
      </w:r>
      <w:r w:rsidRPr="008A6F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 Сонячна, дачний кооператив «Сонячна долина» (к/н 4610160300:07: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003:0063) у  </w:t>
      </w:r>
      <w:bookmarkStart w:id="1" w:name="_GoBack"/>
      <w:bookmarkEnd w:id="1"/>
      <w:r w:rsidRPr="008A6F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м. Винники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1662380" w14:textId="77777777" w:rsidR="008A6F47" w:rsidRPr="008A6F47" w:rsidRDefault="008A6F47" w:rsidP="008A6F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8A6F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Садовому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8A6F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Сонячна, дачний кооператив «Сонячна долина» (к/н 4610160300:07:003:0063) у м. Винники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8A6F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Сонячна, 10 (к/н 4610160300:07:003:0063) у м. Винники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66CDE0E" w14:textId="77777777" w:rsidR="008A6F47" w:rsidRPr="008A6F47" w:rsidRDefault="008A6F47" w:rsidP="008A6F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Сливку І.Я.:</w:t>
      </w:r>
    </w:p>
    <w:p w14:paraId="498FC954" w14:textId="77777777" w:rsidR="008A6F47" w:rsidRPr="008A6F47" w:rsidRDefault="008A6F47" w:rsidP="008A6F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8A6F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C2B7A4D" w14:textId="77777777" w:rsidR="008A6F47" w:rsidRPr="008A6F47" w:rsidRDefault="008A6F47" w:rsidP="008A6F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AFFAD33" w14:textId="77777777" w:rsidR="008A6F47" w:rsidRPr="008A6F47" w:rsidRDefault="008A6F47" w:rsidP="008A6F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8A6F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8A6F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8A6F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5DA42D1B" w14:textId="77777777" w:rsidR="008A6F47" w:rsidRPr="008A6F47" w:rsidRDefault="008A6F47" w:rsidP="008A6F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8A6F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E634BC2" w14:textId="77777777" w:rsidR="008A6F47" w:rsidRPr="008A6F47" w:rsidRDefault="008A6F47" w:rsidP="008A6F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садову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25E4158" w14:textId="77777777" w:rsidR="008A6F47" w:rsidRPr="008A6F47" w:rsidRDefault="008A6F47" w:rsidP="008A6F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8A6F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A6F4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4FDAE27" w14:textId="77777777" w:rsidR="008A6F47" w:rsidRPr="008A6F47" w:rsidRDefault="008A6F47" w:rsidP="008A6F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30ED833" w14:textId="77777777" w:rsidR="008A6F47" w:rsidRPr="008A6F47" w:rsidRDefault="008A6F47" w:rsidP="008A6F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A6F4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Сливка І.Я., що будівельні роботи можна розпочинати тільки після отримання відповідних дозволів, згідно державних норм та правил.</w:t>
      </w:r>
    </w:p>
    <w:p w14:paraId="6B88E1AF" w14:textId="77777777" w:rsidR="008A6F47" w:rsidRPr="008A6F47" w:rsidRDefault="008A6F47" w:rsidP="008A6F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D46E983" w14:textId="77777777" w:rsidR="008A6F47" w:rsidRPr="008A6F47" w:rsidRDefault="008A6F47" w:rsidP="008A6F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4794FEF" w14:textId="77777777" w:rsidR="008A6F47" w:rsidRPr="008A6F47" w:rsidRDefault="008A6F47" w:rsidP="008A6F4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A6F4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A6F4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CFC5BB7" w14:textId="77777777" w:rsidR="008A6F47" w:rsidRPr="008A6F47" w:rsidRDefault="008A6F47" w:rsidP="008A6F4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85757CA" w14:textId="77777777" w:rsidR="008A6F47" w:rsidRPr="008A6F47" w:rsidRDefault="008A6F47" w:rsidP="008A6F4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9CFD832" w14:textId="77777777" w:rsidR="008A6F47" w:rsidRPr="008A6F47" w:rsidRDefault="008A6F47" w:rsidP="008A6F4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5A5BAA7" w14:textId="77777777" w:rsidR="008A6F47" w:rsidRPr="008A6F47" w:rsidRDefault="008A6F47" w:rsidP="008A6F47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8A6F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8A6F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A6F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A6F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A6F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A6F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A6F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A6F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A6F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A6F4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68DFC0" w14:textId="77777777" w:rsidR="00F03EE5" w:rsidRDefault="00F03EE5">
      <w:r>
        <w:separator/>
      </w:r>
    </w:p>
  </w:endnote>
  <w:endnote w:type="continuationSeparator" w:id="0">
    <w:p w14:paraId="1CC86FB5" w14:textId="77777777" w:rsidR="00F03EE5" w:rsidRDefault="00F03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CF4E89" w14:textId="77777777" w:rsidR="00F03EE5" w:rsidRDefault="00F03EE5">
      <w:r>
        <w:separator/>
      </w:r>
    </w:p>
  </w:footnote>
  <w:footnote w:type="continuationSeparator" w:id="0">
    <w:p w14:paraId="325E7760" w14:textId="77777777" w:rsidR="00F03EE5" w:rsidRDefault="00F03E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6F47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3EE5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4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FA819-98CE-41CE-B719-960856904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2591</Words>
  <Characters>1477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2024-09-03T12:12:00Z</dcterms:modified>
</cp:coreProperties>
</file>