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10.07.2020р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434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кошторисної документації  на "Капітальний ремонт санвузла у нежитловому приміщенні  по за адресою вул.Миколайчука,3 у м.Винники"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014736D1" w14:textId="77777777" w:rsidR="00314151" w:rsidRPr="00314151" w:rsidRDefault="00314151" w:rsidP="00314151">
      <w:pPr>
        <w:suppressAutoHyphens/>
        <w:jc w:val="both"/>
        <w:rPr>
          <w:sz w:val="28"/>
          <w:szCs w:val="28"/>
          <w:lang w:eastAsia="ar-SA"/>
        </w:rPr>
      </w:pPr>
      <w:r w:rsidRPr="00314151">
        <w:rPr>
          <w:szCs w:val="24"/>
          <w:lang w:eastAsia="ar-SA"/>
        </w:rPr>
        <w:t xml:space="preserve">          </w:t>
      </w:r>
      <w:r w:rsidRPr="00314151">
        <w:rPr>
          <w:sz w:val="28"/>
          <w:szCs w:val="28"/>
          <w:lang w:eastAsia="ar-SA"/>
        </w:rPr>
        <w:t>Керуючись Законом України «Про місцеве самоврядування в Україні», враховуючи рішення Винниківської міської ради №2178 від 05.12.2019р. « Про міський бюджет м.Винники на 2020 рік» із змінами,відповідно до пункту 4 постанови Кабінету Міністрів України від 11 травня 2011 року № 560 «Про затвердження Порядку затвердження проектів будівництва і проведення їх експертизи та визнання такими, що втратили чинність, деяких постанов Кабінету Міністрів України» (зі змінами),   Виконавчий комітет Винниківської міської ради</w:t>
      </w:r>
    </w:p>
    <w:p w14:paraId="240E9518" w14:textId="77777777" w:rsidR="00314151" w:rsidRPr="00314151" w:rsidRDefault="00314151" w:rsidP="0031415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both"/>
        <w:rPr>
          <w:sz w:val="28"/>
          <w:szCs w:val="28"/>
          <w:lang w:eastAsia="ar-SA"/>
        </w:rPr>
      </w:pPr>
    </w:p>
    <w:p w14:paraId="5E7A70CA" w14:textId="77777777" w:rsidR="00314151" w:rsidRPr="00314151" w:rsidRDefault="00314151" w:rsidP="0031415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center"/>
        <w:rPr>
          <w:sz w:val="28"/>
          <w:szCs w:val="28"/>
          <w:lang w:eastAsia="ar-SA"/>
        </w:rPr>
      </w:pPr>
      <w:r w:rsidRPr="00314151">
        <w:rPr>
          <w:sz w:val="28"/>
          <w:szCs w:val="28"/>
          <w:lang w:eastAsia="ar-SA"/>
        </w:rPr>
        <w:t>В И Р І Ш И В:</w:t>
      </w:r>
    </w:p>
    <w:p w14:paraId="1A45EE22" w14:textId="77777777" w:rsidR="00314151" w:rsidRPr="00314151" w:rsidRDefault="00314151" w:rsidP="0031415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center"/>
        <w:rPr>
          <w:sz w:val="28"/>
          <w:szCs w:val="28"/>
          <w:lang w:eastAsia="ar-SA"/>
        </w:rPr>
      </w:pPr>
    </w:p>
    <w:p w14:paraId="07CD4A00" w14:textId="77777777" w:rsidR="00314151" w:rsidRPr="00314151" w:rsidRDefault="00314151" w:rsidP="00314151">
      <w:pPr>
        <w:jc w:val="both"/>
        <w:rPr>
          <w:sz w:val="28"/>
          <w:szCs w:val="28"/>
          <w:lang w:eastAsia="uk-UA"/>
        </w:rPr>
      </w:pPr>
      <w:r w:rsidRPr="00314151">
        <w:rPr>
          <w:sz w:val="28"/>
          <w:szCs w:val="28"/>
          <w:lang w:eastAsia="ar-SA"/>
        </w:rPr>
        <w:t xml:space="preserve"> 1.Затвердити кошторисну документацію «</w:t>
      </w:r>
      <w:r w:rsidRPr="00314151">
        <w:rPr>
          <w:sz w:val="28"/>
          <w:szCs w:val="28"/>
          <w:lang w:eastAsia="uk-UA"/>
        </w:rPr>
        <w:t>Капітальний ремонт санвузла у нежитловому приміщенні по за адресою вул.Миколайчука,3 у м.Винники»</w:t>
      </w:r>
    </w:p>
    <w:p w14:paraId="699C8597" w14:textId="77777777" w:rsidR="00314151" w:rsidRPr="00314151" w:rsidRDefault="00314151" w:rsidP="00314151">
      <w:pPr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ind w:left="284" w:hanging="709"/>
        <w:jc w:val="both"/>
        <w:rPr>
          <w:sz w:val="28"/>
          <w:szCs w:val="28"/>
          <w:lang w:eastAsia="ar-SA"/>
        </w:rPr>
      </w:pPr>
      <w:r w:rsidRPr="00314151">
        <w:rPr>
          <w:sz w:val="28"/>
          <w:szCs w:val="28"/>
          <w:lang w:eastAsia="ar-SA"/>
        </w:rPr>
        <w:t xml:space="preserve">       2. Контроль за виконанням даного рішення залишаю за собою.</w:t>
      </w:r>
    </w:p>
    <w:p w14:paraId="34BDD669" w14:textId="77777777" w:rsidR="00314151" w:rsidRPr="00314151" w:rsidRDefault="00314151" w:rsidP="00314151">
      <w:pPr>
        <w:suppressAutoHyphens/>
        <w:ind w:left="720"/>
        <w:contextualSpacing/>
        <w:jc w:val="both"/>
        <w:rPr>
          <w:sz w:val="28"/>
          <w:szCs w:val="28"/>
          <w:lang w:eastAsia="ar-SA"/>
        </w:rPr>
      </w:pPr>
    </w:p>
    <w:p w14:paraId="28C6804A" w14:textId="77777777" w:rsidR="00314151" w:rsidRPr="00314151" w:rsidRDefault="00314151" w:rsidP="00314151">
      <w:pPr>
        <w:suppressAutoHyphens/>
        <w:ind w:left="720"/>
        <w:contextualSpacing/>
        <w:jc w:val="both"/>
        <w:rPr>
          <w:sz w:val="28"/>
          <w:szCs w:val="28"/>
          <w:lang w:eastAsia="ar-SA"/>
        </w:rPr>
      </w:pPr>
      <w:bookmarkStart w:id="1" w:name="_GoBack"/>
      <w:bookmarkEnd w:id="1"/>
    </w:p>
    <w:p w14:paraId="62344C9B" w14:textId="77777777" w:rsidR="00314151" w:rsidRPr="00314151" w:rsidRDefault="00314151" w:rsidP="00314151">
      <w:pPr>
        <w:suppressAutoHyphens/>
        <w:ind w:left="720"/>
        <w:contextualSpacing/>
        <w:jc w:val="both"/>
        <w:rPr>
          <w:sz w:val="28"/>
          <w:szCs w:val="28"/>
          <w:lang w:eastAsia="ar-SA"/>
        </w:rPr>
      </w:pPr>
      <w:r w:rsidRPr="00314151">
        <w:rPr>
          <w:sz w:val="28"/>
          <w:szCs w:val="28"/>
          <w:lang w:eastAsia="ar-SA"/>
        </w:rPr>
        <w:t>Міський голова                                                                 Квурт В.Л.</w:t>
      </w:r>
    </w:p>
    <w:p w14:paraId="0B6BB938" w14:textId="77777777" w:rsidR="00314151" w:rsidRPr="00314151" w:rsidRDefault="00314151" w:rsidP="00314151">
      <w:pPr>
        <w:suppressAutoHyphens/>
        <w:ind w:left="720"/>
        <w:contextualSpacing/>
        <w:jc w:val="both"/>
        <w:rPr>
          <w:sz w:val="28"/>
          <w:szCs w:val="28"/>
          <w:lang w:eastAsia="ar-SA"/>
        </w:rPr>
      </w:pPr>
    </w:p>
    <w:p w14:paraId="3EAD43D4" w14:textId="77777777" w:rsidR="00314151" w:rsidRPr="00314151" w:rsidRDefault="00314151" w:rsidP="00314151">
      <w:pPr>
        <w:suppressAutoHyphens/>
        <w:ind w:left="720"/>
        <w:contextualSpacing/>
        <w:jc w:val="both"/>
        <w:rPr>
          <w:szCs w:val="24"/>
          <w:lang w:eastAsia="ar-SA"/>
        </w:rPr>
      </w:pP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E71D40C" w14:textId="77777777" w:rsidR="0082494E" w:rsidRDefault="0082494E">
      <w:r>
        <w:separator/>
      </w:r>
    </w:p>
  </w:endnote>
  <w:endnote w:type="continuationSeparator" w:id="0">
    <w:p w14:paraId="7972723F" w14:textId="77777777" w:rsidR="0082494E" w:rsidRDefault="008249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BD7AE2B" w14:textId="77777777" w:rsidR="0082494E" w:rsidRDefault="0082494E">
      <w:r>
        <w:separator/>
      </w:r>
    </w:p>
  </w:footnote>
  <w:footnote w:type="continuationSeparator" w:id="0">
    <w:p w14:paraId="249545A2" w14:textId="77777777" w:rsidR="0082494E" w:rsidRDefault="0082494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14151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2494E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9128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D8544E-E996-4EB8-A2D8-632CE62FE4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801</Words>
  <Characters>457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1256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2024-09-03T13:21:00Z</dcterms:modified>
</cp:coreProperties>
</file>