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вул. Січова           (к/н 4610160300:07:007:0207)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8A90F92" w14:textId="77777777" w:rsidR="000E0B16" w:rsidRPr="000E0B16" w:rsidRDefault="000E0B16" w:rsidP="000E0B16">
      <w:pPr>
        <w:ind w:firstLine="708"/>
        <w:jc w:val="both"/>
        <w:rPr>
          <w:sz w:val="28"/>
          <w:szCs w:val="28"/>
        </w:rPr>
      </w:pPr>
      <w:r w:rsidRPr="000E0B1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0E0B16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0E0B16">
        <w:rPr>
          <w:sz w:val="28"/>
          <w:szCs w:val="28"/>
        </w:rPr>
        <w:t>», розглянувши заяву гр. Мушкет М.І., беручи до уваги Декларацію про готовність до експлуатації об’єкта, будівництво якого здійснено на підставі будівельного паспорта, зареєстроване в Департаменті ДАБІ у Львівській обл. від 25.06.2019р. №ЛВ 061191860865, виконавчий комітет Винниківської міської ради -</w:t>
      </w:r>
    </w:p>
    <w:p w14:paraId="78C71D9A" w14:textId="77777777" w:rsidR="000E0B16" w:rsidRPr="000E0B16" w:rsidRDefault="000E0B16" w:rsidP="000E0B16">
      <w:pPr>
        <w:jc w:val="center"/>
        <w:rPr>
          <w:b/>
          <w:sz w:val="28"/>
          <w:szCs w:val="28"/>
        </w:rPr>
      </w:pPr>
    </w:p>
    <w:p w14:paraId="09C7947F" w14:textId="77777777" w:rsidR="000E0B16" w:rsidRPr="000E0B16" w:rsidRDefault="000E0B16" w:rsidP="000E0B16">
      <w:pPr>
        <w:jc w:val="center"/>
        <w:rPr>
          <w:b/>
          <w:sz w:val="28"/>
          <w:szCs w:val="28"/>
        </w:rPr>
      </w:pPr>
      <w:r w:rsidRPr="000E0B16">
        <w:rPr>
          <w:b/>
          <w:sz w:val="28"/>
          <w:szCs w:val="28"/>
        </w:rPr>
        <w:t>В И Р І Ш И В :</w:t>
      </w:r>
    </w:p>
    <w:p w14:paraId="48988B73" w14:textId="77777777" w:rsidR="000E0B16" w:rsidRPr="000E0B16" w:rsidRDefault="000E0B16" w:rsidP="000E0B16">
      <w:pPr>
        <w:jc w:val="center"/>
        <w:rPr>
          <w:b/>
          <w:sz w:val="28"/>
          <w:szCs w:val="28"/>
        </w:rPr>
      </w:pPr>
    </w:p>
    <w:p w14:paraId="1F2AA747" w14:textId="77777777" w:rsidR="000E0B16" w:rsidRPr="000E0B16" w:rsidRDefault="000E0B16" w:rsidP="000E0B16">
      <w:pPr>
        <w:jc w:val="both"/>
        <w:rPr>
          <w:sz w:val="28"/>
          <w:szCs w:val="28"/>
        </w:rPr>
      </w:pPr>
      <w:r w:rsidRPr="000E0B16">
        <w:rPr>
          <w:sz w:val="28"/>
          <w:szCs w:val="28"/>
        </w:rPr>
        <w:t>1.</w:t>
      </w:r>
      <w:r w:rsidRPr="000E0B16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Січова (к/н 4610160300:07:007:0207) у м. Винники</w:t>
      </w:r>
      <w:r w:rsidRPr="000E0B16">
        <w:rPr>
          <w:b/>
          <w:sz w:val="28"/>
          <w:szCs w:val="28"/>
        </w:rPr>
        <w:t xml:space="preserve"> </w:t>
      </w:r>
      <w:r w:rsidRPr="000E0B16">
        <w:rPr>
          <w:sz w:val="28"/>
          <w:szCs w:val="28"/>
        </w:rPr>
        <w:t>присвоїти поштову адресу, а саме: вул. Січова, 2-а (к/н 4610160300:07:007:0207) у м. Винники.</w:t>
      </w:r>
    </w:p>
    <w:p w14:paraId="426002DE" w14:textId="77777777" w:rsidR="000E0B16" w:rsidRPr="000E0B16" w:rsidRDefault="000E0B16" w:rsidP="000E0B16">
      <w:pPr>
        <w:jc w:val="both"/>
        <w:rPr>
          <w:sz w:val="28"/>
          <w:szCs w:val="28"/>
        </w:rPr>
      </w:pPr>
      <w:r w:rsidRPr="000E0B16">
        <w:rPr>
          <w:sz w:val="28"/>
          <w:szCs w:val="28"/>
        </w:rPr>
        <w:t>2.</w:t>
      </w:r>
      <w:r w:rsidRPr="000E0B1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3473C07" w14:textId="4D54F5F6" w:rsidR="000E0B16" w:rsidRPr="000E0B16" w:rsidRDefault="000E0B16" w:rsidP="000E0B16">
      <w:pPr>
        <w:jc w:val="both"/>
        <w:rPr>
          <w:sz w:val="28"/>
          <w:szCs w:val="28"/>
          <w:lang w:val="ru-RU"/>
        </w:rPr>
      </w:pPr>
      <w:r w:rsidRPr="000E0B16">
        <w:rPr>
          <w:b/>
          <w:sz w:val="28"/>
          <w:szCs w:val="28"/>
        </w:rPr>
        <w:lastRenderedPageBreak/>
        <w:t>Міський голова</w:t>
      </w:r>
      <w:r w:rsidRPr="000E0B16">
        <w:rPr>
          <w:b/>
          <w:bCs/>
          <w:sz w:val="28"/>
          <w:szCs w:val="28"/>
        </w:rPr>
        <w:t xml:space="preserve">    </w:t>
      </w:r>
      <w:bookmarkStart w:id="1" w:name="_GoBack"/>
      <w:bookmarkEnd w:id="1"/>
      <w:r w:rsidRPr="000E0B16">
        <w:rPr>
          <w:b/>
          <w:bCs/>
          <w:sz w:val="28"/>
          <w:szCs w:val="28"/>
        </w:rPr>
        <w:t xml:space="preserve">                                              </w:t>
      </w:r>
      <w:r w:rsidRPr="000E0B16">
        <w:rPr>
          <w:b/>
          <w:bCs/>
          <w:sz w:val="28"/>
          <w:szCs w:val="28"/>
        </w:rPr>
        <w:tab/>
        <w:t xml:space="preserve">     </w:t>
      </w:r>
      <w:r w:rsidRPr="000E0B16">
        <w:rPr>
          <w:b/>
          <w:bCs/>
          <w:sz w:val="28"/>
          <w:szCs w:val="28"/>
        </w:rPr>
        <w:tab/>
      </w:r>
      <w:r w:rsidRPr="000E0B16">
        <w:rPr>
          <w:b/>
          <w:bCs/>
          <w:sz w:val="28"/>
          <w:szCs w:val="28"/>
          <w:lang w:val="ru-RU"/>
        </w:rPr>
        <w:tab/>
      </w:r>
      <w:r w:rsidRPr="000E0B16">
        <w:rPr>
          <w:b/>
          <w:bCs/>
          <w:sz w:val="28"/>
          <w:szCs w:val="28"/>
        </w:rPr>
        <w:t>В.Л.Квурт</w:t>
      </w:r>
    </w:p>
    <w:p w14:paraId="2ED6A26C" w14:textId="77777777" w:rsidR="000E0B16" w:rsidRPr="000E0B16" w:rsidRDefault="000E0B16" w:rsidP="000E0B16">
      <w:pPr>
        <w:jc w:val="both"/>
        <w:rPr>
          <w:sz w:val="28"/>
          <w:szCs w:val="28"/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5D109F" w14:textId="77777777" w:rsidR="00251E18" w:rsidRDefault="00251E18">
      <w:r>
        <w:separator/>
      </w:r>
    </w:p>
  </w:endnote>
  <w:endnote w:type="continuationSeparator" w:id="0">
    <w:p w14:paraId="3C101ECD" w14:textId="77777777" w:rsidR="00251E18" w:rsidRDefault="00251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7078B1" w14:textId="77777777" w:rsidR="00251E18" w:rsidRDefault="00251E18">
      <w:r>
        <w:separator/>
      </w:r>
    </w:p>
  </w:footnote>
  <w:footnote w:type="continuationSeparator" w:id="0">
    <w:p w14:paraId="2D8C6583" w14:textId="77777777" w:rsidR="00251E18" w:rsidRDefault="00251E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0B16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1E18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75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BBF0D-3CF7-4C6C-AD68-C1B5D0A98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1335</Words>
  <Characters>762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2024-09-03T11:57:00Z</dcterms:modified>
</cp:coreProperties>
</file>