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Вузька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95F57A" w14:textId="77777777" w:rsidR="00775804" w:rsidRPr="00775804" w:rsidRDefault="00775804" w:rsidP="00775804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7580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DF712C0" w14:textId="77777777" w:rsidR="00775804" w:rsidRPr="00775804" w:rsidRDefault="00775804" w:rsidP="0077580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A9729E3" w14:textId="0225EB96" w:rsidR="00775804" w:rsidRPr="00775804" w:rsidRDefault="00775804" w:rsidP="00775804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775804">
        <w:rPr>
          <w:rFonts w:eastAsia="Calibri"/>
          <w:sz w:val="28"/>
          <w:szCs w:val="28"/>
          <w:lang w:eastAsia="en-US"/>
        </w:rPr>
        <w:t>ВИРІШИВ:</w:t>
      </w:r>
    </w:p>
    <w:p w14:paraId="242ED703" w14:textId="77777777" w:rsidR="00775804" w:rsidRPr="00775804" w:rsidRDefault="00775804" w:rsidP="00775804">
      <w:pPr>
        <w:rPr>
          <w:rFonts w:eastAsia="Calibri"/>
          <w:sz w:val="28"/>
          <w:szCs w:val="28"/>
          <w:lang w:eastAsia="en-US"/>
        </w:rPr>
      </w:pPr>
      <w:r w:rsidRPr="00775804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Вузька у м. Винники»</w:t>
      </w:r>
    </w:p>
    <w:p w14:paraId="33FB56FF" w14:textId="77777777" w:rsidR="00775804" w:rsidRPr="00775804" w:rsidRDefault="00775804" w:rsidP="00775804">
      <w:pPr>
        <w:rPr>
          <w:rFonts w:eastAsia="Calibri"/>
          <w:sz w:val="28"/>
          <w:szCs w:val="28"/>
          <w:lang w:eastAsia="en-US"/>
        </w:rPr>
      </w:pPr>
    </w:p>
    <w:p w14:paraId="4C45445C" w14:textId="77777777" w:rsidR="00775804" w:rsidRPr="00775804" w:rsidRDefault="00775804" w:rsidP="0077580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7580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85C6174" w14:textId="77777777" w:rsidR="00775804" w:rsidRPr="00775804" w:rsidRDefault="00775804" w:rsidP="0077580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B13656D" w14:textId="77777777" w:rsidR="00775804" w:rsidRPr="00775804" w:rsidRDefault="00775804" w:rsidP="0077580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7580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232C8" w14:textId="77777777" w:rsidR="00923B49" w:rsidRDefault="00923B49">
      <w:r>
        <w:separator/>
      </w:r>
    </w:p>
  </w:endnote>
  <w:endnote w:type="continuationSeparator" w:id="0">
    <w:p w14:paraId="65CC3723" w14:textId="77777777" w:rsidR="00923B49" w:rsidRDefault="00923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C219B" w14:textId="77777777" w:rsidR="00923B49" w:rsidRDefault="00923B49">
      <w:r>
        <w:separator/>
      </w:r>
    </w:p>
  </w:footnote>
  <w:footnote w:type="continuationSeparator" w:id="0">
    <w:p w14:paraId="610FE55A" w14:textId="77777777" w:rsidR="00923B49" w:rsidRDefault="00923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5804"/>
    <w:rsid w:val="007D3399"/>
    <w:rsid w:val="007E1906"/>
    <w:rsid w:val="00844DE4"/>
    <w:rsid w:val="00872FDE"/>
    <w:rsid w:val="008824A2"/>
    <w:rsid w:val="008C6E6E"/>
    <w:rsid w:val="008E2971"/>
    <w:rsid w:val="009060A4"/>
    <w:rsid w:val="00923B49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9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62A79-4FF5-4359-9F09-91A0F3302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2024-09-04T08:48:00Z</dcterms:modified>
</cp:coreProperties>
</file>