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"Реконструкція дороги імені генерала  Дмитровського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B59DC5" w14:textId="77777777" w:rsidR="008D620F" w:rsidRPr="008D620F" w:rsidRDefault="008D620F" w:rsidP="008D620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D620F">
        <w:rPr>
          <w:rFonts w:eastAsia="Calibri"/>
          <w:szCs w:val="24"/>
          <w:lang w:eastAsia="en-US"/>
        </w:rPr>
        <w:t xml:space="preserve">          </w:t>
      </w:r>
      <w:r w:rsidRPr="008D620F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</w:t>
      </w:r>
      <w:bookmarkStart w:id="1" w:name="_GoBack"/>
      <w:bookmarkEnd w:id="1"/>
      <w:r w:rsidRPr="008D620F">
        <w:rPr>
          <w:rFonts w:eastAsia="Calibri"/>
          <w:sz w:val="28"/>
          <w:szCs w:val="28"/>
          <w:lang w:eastAsia="en-US"/>
        </w:rPr>
        <w:t>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9724018" w14:textId="77777777" w:rsidR="008D620F" w:rsidRPr="008D620F" w:rsidRDefault="008D620F" w:rsidP="008D620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F11B507" w14:textId="77777777" w:rsidR="008D620F" w:rsidRPr="008D620F" w:rsidRDefault="008D620F" w:rsidP="008D620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D620F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55AC55A" w14:textId="77777777" w:rsidR="008D620F" w:rsidRPr="008D620F" w:rsidRDefault="008D620F" w:rsidP="008D620F">
      <w:pPr>
        <w:rPr>
          <w:rFonts w:eastAsia="Calibri"/>
          <w:sz w:val="28"/>
          <w:szCs w:val="28"/>
          <w:lang w:eastAsia="en-US"/>
        </w:rPr>
      </w:pPr>
      <w:r w:rsidRPr="008D620F">
        <w:rPr>
          <w:rFonts w:eastAsia="Calibri"/>
          <w:sz w:val="28"/>
          <w:szCs w:val="28"/>
          <w:lang w:eastAsia="en-US"/>
        </w:rPr>
        <w:t xml:space="preserve">1. Затвердити  робочий проект на  «Реконструкція  дороги імені генерала Дмитровського  у м. Винники». </w:t>
      </w:r>
    </w:p>
    <w:p w14:paraId="4651F88B" w14:textId="77777777" w:rsidR="008D620F" w:rsidRPr="008D620F" w:rsidRDefault="008D620F" w:rsidP="008D620F">
      <w:pPr>
        <w:rPr>
          <w:rFonts w:eastAsia="Calibri"/>
          <w:sz w:val="28"/>
          <w:szCs w:val="28"/>
          <w:lang w:eastAsia="en-US"/>
        </w:rPr>
      </w:pPr>
    </w:p>
    <w:p w14:paraId="51B8C715" w14:textId="77777777" w:rsidR="008D620F" w:rsidRPr="008D620F" w:rsidRDefault="008D620F" w:rsidP="008D620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D620F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8BA619F" w14:textId="77777777" w:rsidR="008D620F" w:rsidRPr="008D620F" w:rsidRDefault="008D620F" w:rsidP="008D620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13FE74D" w14:textId="77777777" w:rsidR="008D620F" w:rsidRPr="008D620F" w:rsidRDefault="008D620F" w:rsidP="008D620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D620F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8D620F" w:rsidRDefault="00213958" w:rsidP="00471A72">
      <w:pPr>
        <w:rPr>
          <w:sz w:val="28"/>
          <w:szCs w:val="28"/>
        </w:rPr>
      </w:pPr>
    </w:p>
    <w:sectPr w:rsidR="00213958" w:rsidRPr="008D620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B5593" w14:textId="77777777" w:rsidR="007B72EB" w:rsidRDefault="007B72EB">
      <w:r>
        <w:separator/>
      </w:r>
    </w:p>
  </w:endnote>
  <w:endnote w:type="continuationSeparator" w:id="0">
    <w:p w14:paraId="4FD6688F" w14:textId="77777777" w:rsidR="007B72EB" w:rsidRDefault="007B7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3DD44" w14:textId="77777777" w:rsidR="007B72EB" w:rsidRDefault="007B72EB">
      <w:r>
        <w:separator/>
      </w:r>
    </w:p>
  </w:footnote>
  <w:footnote w:type="continuationSeparator" w:id="0">
    <w:p w14:paraId="62C60F9B" w14:textId="77777777" w:rsidR="007B72EB" w:rsidRDefault="007B7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72EB"/>
    <w:rsid w:val="007D3399"/>
    <w:rsid w:val="007E1906"/>
    <w:rsid w:val="00844DE4"/>
    <w:rsid w:val="00872FDE"/>
    <w:rsid w:val="008824A2"/>
    <w:rsid w:val="008C6E6E"/>
    <w:rsid w:val="008D620F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1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CB473-AFD0-43AE-AAB1-ECF57C103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2024-09-04T08:55:00Z</dcterms:modified>
</cp:coreProperties>
</file>