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вул. Калнишевського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2F33AE" w14:textId="77777777" w:rsidR="00B918FD" w:rsidRPr="00B918FD" w:rsidRDefault="00B918FD" w:rsidP="00B918FD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B918FD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7DE905F" w14:textId="77777777" w:rsidR="00B918FD" w:rsidRPr="00B918FD" w:rsidRDefault="00B918FD" w:rsidP="00B918F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0557782" w14:textId="3401FE08" w:rsidR="00B918FD" w:rsidRPr="00B918FD" w:rsidRDefault="00B918FD" w:rsidP="00B918FD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918FD">
        <w:rPr>
          <w:rFonts w:eastAsia="Calibri"/>
          <w:sz w:val="28"/>
          <w:szCs w:val="28"/>
          <w:lang w:eastAsia="en-US"/>
        </w:rPr>
        <w:t>ВИРІШИВ:</w:t>
      </w:r>
    </w:p>
    <w:p w14:paraId="29D69EC1" w14:textId="77777777" w:rsidR="00B918FD" w:rsidRPr="00B918FD" w:rsidRDefault="00B918FD" w:rsidP="00B918FD">
      <w:pPr>
        <w:rPr>
          <w:rFonts w:eastAsia="Calibri"/>
          <w:sz w:val="28"/>
          <w:szCs w:val="28"/>
          <w:lang w:eastAsia="en-US"/>
        </w:rPr>
      </w:pPr>
      <w:r w:rsidRPr="00B918FD">
        <w:rPr>
          <w:rFonts w:eastAsia="Calibri"/>
          <w:sz w:val="28"/>
          <w:szCs w:val="28"/>
          <w:lang w:eastAsia="en-US"/>
        </w:rPr>
        <w:t xml:space="preserve">1. Затвердити  робочий проект на  «Капітальний ремонт дороги по вул. Калнишевського у м. Винники». </w:t>
      </w:r>
    </w:p>
    <w:p w14:paraId="29951480" w14:textId="77777777" w:rsidR="00B918FD" w:rsidRPr="00B918FD" w:rsidRDefault="00B918FD" w:rsidP="00B918FD">
      <w:pPr>
        <w:rPr>
          <w:rFonts w:eastAsia="Calibri"/>
          <w:sz w:val="28"/>
          <w:szCs w:val="28"/>
          <w:lang w:eastAsia="en-US"/>
        </w:rPr>
      </w:pPr>
    </w:p>
    <w:p w14:paraId="574049CA" w14:textId="77777777" w:rsidR="00B918FD" w:rsidRPr="00B918FD" w:rsidRDefault="00B918FD" w:rsidP="00B918F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918FD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85BBBAC" w14:textId="77777777" w:rsidR="00B918FD" w:rsidRPr="00B918FD" w:rsidRDefault="00B918FD" w:rsidP="00B918FD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23BA7E6" w14:textId="77777777" w:rsidR="00B918FD" w:rsidRPr="00B918FD" w:rsidRDefault="00B918FD" w:rsidP="00B918F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918FD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A2D101" w14:textId="77777777" w:rsidR="0077791C" w:rsidRDefault="0077791C">
      <w:r>
        <w:separator/>
      </w:r>
    </w:p>
  </w:endnote>
  <w:endnote w:type="continuationSeparator" w:id="0">
    <w:p w14:paraId="663DFB0C" w14:textId="77777777" w:rsidR="0077791C" w:rsidRDefault="00777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01436" w14:textId="77777777" w:rsidR="0077791C" w:rsidRDefault="0077791C">
      <w:r>
        <w:separator/>
      </w:r>
    </w:p>
  </w:footnote>
  <w:footnote w:type="continuationSeparator" w:id="0">
    <w:p w14:paraId="30D75499" w14:textId="77777777" w:rsidR="0077791C" w:rsidRDefault="00777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791C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18FD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3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01035-E9AA-41E0-B29B-67E6E4237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2024-09-04T08:57:00Z</dcterms:modified>
</cp:coreProperties>
</file>