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Козацька у м. Винники".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9A4488" w14:textId="77777777" w:rsidR="00B60EFA" w:rsidRPr="00B60EFA" w:rsidRDefault="00B60EFA" w:rsidP="00B60EF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60EFA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143E940" w14:textId="77777777" w:rsidR="00B60EFA" w:rsidRPr="00B60EFA" w:rsidRDefault="00B60EFA" w:rsidP="00B60EF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5581FE9" w14:textId="123D7FC7" w:rsidR="00B60EFA" w:rsidRPr="00B60EFA" w:rsidRDefault="00B60EFA" w:rsidP="00B60EFA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60EFA">
        <w:rPr>
          <w:rFonts w:eastAsia="Calibri"/>
          <w:sz w:val="28"/>
          <w:szCs w:val="28"/>
          <w:lang w:eastAsia="en-US"/>
        </w:rPr>
        <w:t>ВИРІШИВ:</w:t>
      </w:r>
    </w:p>
    <w:p w14:paraId="20CCD116" w14:textId="77777777" w:rsidR="00B60EFA" w:rsidRPr="00B60EFA" w:rsidRDefault="00B60EFA" w:rsidP="00B60EFA">
      <w:pPr>
        <w:rPr>
          <w:rFonts w:eastAsia="Calibri"/>
          <w:sz w:val="28"/>
          <w:szCs w:val="28"/>
          <w:lang w:eastAsia="en-US"/>
        </w:rPr>
      </w:pPr>
      <w:r w:rsidRPr="00B60EFA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Козацька у м. Винники». Коригування</w:t>
      </w:r>
    </w:p>
    <w:p w14:paraId="6C7E0F9B" w14:textId="77777777" w:rsidR="00B60EFA" w:rsidRPr="00B60EFA" w:rsidRDefault="00B60EFA" w:rsidP="00B60EFA">
      <w:pPr>
        <w:rPr>
          <w:rFonts w:eastAsia="Calibri"/>
          <w:sz w:val="28"/>
          <w:szCs w:val="28"/>
          <w:lang w:eastAsia="en-US"/>
        </w:rPr>
      </w:pPr>
    </w:p>
    <w:p w14:paraId="3B29AC9D" w14:textId="77777777" w:rsidR="00B60EFA" w:rsidRPr="00B60EFA" w:rsidRDefault="00B60EFA" w:rsidP="00B60EF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60EF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8CFCDE3" w14:textId="77777777" w:rsidR="00B60EFA" w:rsidRPr="00B60EFA" w:rsidRDefault="00B60EFA" w:rsidP="00B60EF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71A68E9" w14:textId="77777777" w:rsidR="00B60EFA" w:rsidRPr="00B60EFA" w:rsidRDefault="00B60EFA" w:rsidP="00B60EF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60EF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ACFA5" w14:textId="77777777" w:rsidR="00AA2D6F" w:rsidRDefault="00AA2D6F">
      <w:r>
        <w:separator/>
      </w:r>
    </w:p>
  </w:endnote>
  <w:endnote w:type="continuationSeparator" w:id="0">
    <w:p w14:paraId="3481BB52" w14:textId="77777777" w:rsidR="00AA2D6F" w:rsidRDefault="00AA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C89804" w14:textId="77777777" w:rsidR="00AA2D6F" w:rsidRDefault="00AA2D6F">
      <w:r>
        <w:separator/>
      </w:r>
    </w:p>
  </w:footnote>
  <w:footnote w:type="continuationSeparator" w:id="0">
    <w:p w14:paraId="5B6B9475" w14:textId="77777777" w:rsidR="00AA2D6F" w:rsidRDefault="00AA2D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2D6F"/>
    <w:rsid w:val="00AE7596"/>
    <w:rsid w:val="00B03460"/>
    <w:rsid w:val="00B45B11"/>
    <w:rsid w:val="00B60EF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43BEC-B31F-42A4-A612-8233E5CF7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2024-09-04T09:13:00Z</dcterms:modified>
</cp:coreProperties>
</file>