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№289 від 23.07.2020 року на централізоване   водопостачання та водовідведення   магазину продовольчих та непродовольчих товарів    по вул. Івасюка,2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EC05B3" w14:textId="77777777" w:rsidR="00DB177F" w:rsidRPr="00DB177F" w:rsidRDefault="00DB177F" w:rsidP="00DB177F">
      <w:pPr>
        <w:suppressAutoHyphens/>
        <w:ind w:firstLine="720"/>
        <w:jc w:val="both"/>
        <w:rPr>
          <w:sz w:val="28"/>
          <w:szCs w:val="28"/>
          <w:lang w:eastAsia="uk-UA"/>
        </w:rPr>
      </w:pPr>
      <w:r w:rsidRPr="00DB177F">
        <w:rPr>
          <w:sz w:val="28"/>
          <w:szCs w:val="28"/>
          <w:lang w:eastAsia="uk-UA"/>
        </w:rPr>
        <w:t xml:space="preserve">Розглянувши заяву директора ТзОВ “АТБ-МАРКЕТ”, зареєстроване у виконавчому комітеті Винниківської міської ради за № 1647/04-20/18 від 22.07.2020 року про видачу технічних умов на водопостачання та водовідведення магазину продовольчих та непродовольчих товарів по вул.Івасюка,2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26A37088" w14:textId="77777777" w:rsidR="00DB177F" w:rsidRPr="00DB177F" w:rsidRDefault="00DB177F" w:rsidP="00DB177F">
      <w:pPr>
        <w:suppressAutoHyphens/>
        <w:jc w:val="both"/>
        <w:rPr>
          <w:sz w:val="28"/>
          <w:szCs w:val="28"/>
          <w:lang w:eastAsia="uk-UA"/>
        </w:rPr>
      </w:pPr>
    </w:p>
    <w:p w14:paraId="6720D657" w14:textId="77777777" w:rsidR="00DB177F" w:rsidRPr="00DB177F" w:rsidRDefault="00DB177F" w:rsidP="00DB177F">
      <w:pPr>
        <w:suppressAutoHyphens/>
        <w:jc w:val="center"/>
        <w:rPr>
          <w:sz w:val="28"/>
          <w:szCs w:val="28"/>
          <w:lang w:eastAsia="uk-UA"/>
        </w:rPr>
      </w:pPr>
      <w:r w:rsidRPr="00DB177F">
        <w:rPr>
          <w:b/>
          <w:bCs/>
          <w:sz w:val="28"/>
          <w:szCs w:val="28"/>
          <w:lang w:eastAsia="uk-UA"/>
        </w:rPr>
        <w:t>В И Р І Ш И В :</w:t>
      </w:r>
    </w:p>
    <w:p w14:paraId="71CBA5A3" w14:textId="77777777" w:rsidR="00DB177F" w:rsidRPr="00DB177F" w:rsidRDefault="00DB177F" w:rsidP="00DB177F">
      <w:pPr>
        <w:suppressAutoHyphens/>
        <w:jc w:val="both"/>
        <w:rPr>
          <w:sz w:val="28"/>
          <w:szCs w:val="28"/>
          <w:lang w:eastAsia="uk-UA"/>
        </w:rPr>
      </w:pPr>
    </w:p>
    <w:p w14:paraId="2C9E5CD8" w14:textId="77777777" w:rsidR="00DB177F" w:rsidRPr="00DB177F" w:rsidRDefault="00DB177F" w:rsidP="00DB177F">
      <w:pPr>
        <w:suppressAutoHyphens/>
        <w:jc w:val="both"/>
        <w:rPr>
          <w:sz w:val="28"/>
          <w:szCs w:val="28"/>
          <w:lang w:eastAsia="uk-UA"/>
        </w:rPr>
      </w:pPr>
      <w:r w:rsidRPr="00DB177F">
        <w:rPr>
          <w:sz w:val="28"/>
          <w:szCs w:val="28"/>
          <w:lang w:eastAsia="uk-UA"/>
        </w:rPr>
        <w:t xml:space="preserve">1. Затвердити технічні умови № 289 від 23.07.2020р. видані ТзОВ «АТБ-МАРКЕТ» на централізоване водопостачання та водовідведення магазину продовольчих та непродовольчих товарів по вул.Івасюка,2 в м. Винники . </w:t>
      </w:r>
    </w:p>
    <w:p w14:paraId="525CA368" w14:textId="77777777" w:rsidR="00DB177F" w:rsidRPr="00DB177F" w:rsidRDefault="00DB177F" w:rsidP="00DB177F">
      <w:pPr>
        <w:suppressAutoHyphens/>
        <w:jc w:val="both"/>
        <w:rPr>
          <w:sz w:val="28"/>
          <w:szCs w:val="28"/>
          <w:lang w:eastAsia="uk-UA"/>
        </w:rPr>
      </w:pPr>
    </w:p>
    <w:p w14:paraId="46F5BDEC" w14:textId="77777777" w:rsidR="00DB177F" w:rsidRPr="00DB177F" w:rsidRDefault="00DB177F" w:rsidP="00DB177F">
      <w:pPr>
        <w:suppressAutoHyphens/>
        <w:jc w:val="both"/>
        <w:rPr>
          <w:sz w:val="28"/>
          <w:szCs w:val="28"/>
          <w:lang w:eastAsia="uk-UA"/>
        </w:rPr>
      </w:pPr>
      <w:r w:rsidRPr="00DB177F">
        <w:rPr>
          <w:sz w:val="28"/>
          <w:szCs w:val="28"/>
          <w:lang w:eastAsia="uk-UA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5C83EB36" w14:textId="77777777" w:rsidR="00DB177F" w:rsidRPr="00DB177F" w:rsidRDefault="00DB177F" w:rsidP="00DB177F">
      <w:pPr>
        <w:suppressAutoHyphens/>
        <w:jc w:val="both"/>
        <w:rPr>
          <w:sz w:val="28"/>
          <w:szCs w:val="28"/>
          <w:lang w:eastAsia="uk-UA"/>
        </w:rPr>
      </w:pPr>
    </w:p>
    <w:p w14:paraId="7DB0F343" w14:textId="77777777" w:rsidR="00DB177F" w:rsidRPr="00DB177F" w:rsidRDefault="00DB177F" w:rsidP="00DB177F">
      <w:pPr>
        <w:suppressAutoHyphens/>
        <w:jc w:val="both"/>
        <w:rPr>
          <w:b/>
          <w:bCs/>
          <w:sz w:val="28"/>
          <w:szCs w:val="28"/>
          <w:lang w:eastAsia="uk-UA"/>
        </w:rPr>
      </w:pPr>
      <w:bookmarkStart w:id="1" w:name="_GoBack"/>
      <w:bookmarkEnd w:id="1"/>
    </w:p>
    <w:p w14:paraId="08714243" w14:textId="77777777" w:rsidR="00DB177F" w:rsidRPr="00DB177F" w:rsidRDefault="00DB177F" w:rsidP="00DB177F">
      <w:pPr>
        <w:suppressAutoHyphens/>
        <w:jc w:val="both"/>
        <w:rPr>
          <w:b/>
          <w:bCs/>
          <w:sz w:val="28"/>
          <w:szCs w:val="28"/>
          <w:lang w:eastAsia="uk-UA"/>
        </w:rPr>
      </w:pPr>
      <w:r w:rsidRPr="00DB177F">
        <w:rPr>
          <w:b/>
          <w:bCs/>
          <w:sz w:val="28"/>
          <w:szCs w:val="28"/>
          <w:lang w:eastAsia="uk-UA"/>
        </w:rPr>
        <w:t>В.о. міського голови                                                              Б.Р.Шустер</w:t>
      </w:r>
    </w:p>
    <w:p w14:paraId="01C471E0" w14:textId="77777777" w:rsidR="00213958" w:rsidRPr="00DB177F" w:rsidRDefault="00213958" w:rsidP="00471A72">
      <w:pPr>
        <w:rPr>
          <w:sz w:val="28"/>
          <w:szCs w:val="28"/>
        </w:rPr>
      </w:pPr>
    </w:p>
    <w:sectPr w:rsidR="00213958" w:rsidRPr="00DB177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317EA" w14:textId="77777777" w:rsidR="00246E41" w:rsidRDefault="00246E41">
      <w:r>
        <w:separator/>
      </w:r>
    </w:p>
  </w:endnote>
  <w:endnote w:type="continuationSeparator" w:id="0">
    <w:p w14:paraId="1B07FCC6" w14:textId="77777777" w:rsidR="00246E41" w:rsidRDefault="0024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1B617" w14:textId="77777777" w:rsidR="00246E41" w:rsidRDefault="00246E41">
      <w:r>
        <w:separator/>
      </w:r>
    </w:p>
  </w:footnote>
  <w:footnote w:type="continuationSeparator" w:id="0">
    <w:p w14:paraId="0A1E73A7" w14:textId="77777777" w:rsidR="00246E41" w:rsidRDefault="00246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6E4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177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2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EC42E-6FC3-407B-8AA2-9B5D2C56D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2024-09-06T11:00:00Z</dcterms:modified>
</cp:coreProperties>
</file>