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вул. Галицька 111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46DFC0" w14:textId="17E27A6E" w:rsidR="00130ACA" w:rsidRPr="00130ACA" w:rsidRDefault="00130ACA" w:rsidP="00130ACA">
      <w:pPr>
        <w:spacing w:after="20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130ACA">
        <w:rPr>
          <w:rFonts w:eastAsia="Calibri"/>
          <w:sz w:val="28"/>
          <w:szCs w:val="28"/>
          <w:lang w:eastAsia="en-US"/>
        </w:rPr>
        <w:t>Р</w:t>
      </w:r>
      <w:r>
        <w:rPr>
          <w:rFonts w:eastAsia="Calibri"/>
          <w:sz w:val="28"/>
          <w:szCs w:val="28"/>
          <w:lang w:eastAsia="en-US"/>
        </w:rPr>
        <w:t>озглянувши заяву  ПП Козловського</w:t>
      </w:r>
      <w:r w:rsidRPr="00130ACA">
        <w:rPr>
          <w:rFonts w:eastAsia="Calibri"/>
          <w:sz w:val="28"/>
          <w:szCs w:val="28"/>
          <w:lang w:eastAsia="en-US"/>
        </w:rPr>
        <w:t xml:space="preserve"> Г.П. вх.№ 1590/04-22/18 від 17.07.2020 р.  з проханням дати дозвіл на розміщення зовнішньої реклами у м. Винники  вул. Галицька (зупинка біля озера),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6002A79C" w14:textId="77777777" w:rsidR="00130ACA" w:rsidRPr="00130ACA" w:rsidRDefault="00130ACA" w:rsidP="00130ACA">
      <w:pPr>
        <w:spacing w:after="200"/>
        <w:jc w:val="center"/>
        <w:rPr>
          <w:rFonts w:eastAsia="Calibri"/>
          <w:b/>
          <w:sz w:val="28"/>
          <w:szCs w:val="28"/>
          <w:lang w:eastAsia="en-US"/>
        </w:rPr>
      </w:pPr>
      <w:r w:rsidRPr="00130ACA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60E4E3DC" w14:textId="2437C9DE" w:rsidR="00130ACA" w:rsidRPr="00130ACA" w:rsidRDefault="00130ACA" w:rsidP="00130ACA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Надати дозвіл ПП Козловському</w:t>
      </w:r>
      <w:r w:rsidRPr="00130ACA">
        <w:rPr>
          <w:rFonts w:eastAsia="Calibri"/>
          <w:sz w:val="28"/>
          <w:szCs w:val="28"/>
          <w:lang w:eastAsia="en-US"/>
        </w:rPr>
        <w:t xml:space="preserve"> Г.П  на розміщення зовнішньої реклами площею 72 м.кв. за адресами: м. Винники,  вул. Галицька 111, терміном на 5 роки.</w:t>
      </w:r>
    </w:p>
    <w:p w14:paraId="4806671B" w14:textId="70152745" w:rsidR="00130ACA" w:rsidRPr="00130ACA" w:rsidRDefault="00130ACA" w:rsidP="00130ACA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Зобов’язати  ПП Козловського</w:t>
      </w:r>
      <w:r w:rsidRPr="00130ACA">
        <w:rPr>
          <w:rFonts w:eastAsia="Calibri"/>
          <w:sz w:val="28"/>
          <w:szCs w:val="28"/>
          <w:lang w:eastAsia="en-US"/>
        </w:rPr>
        <w:t xml:space="preserve"> Г.П.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38AE5E23" w14:textId="77777777" w:rsidR="00130ACA" w:rsidRPr="00130ACA" w:rsidRDefault="00130ACA" w:rsidP="00130ACA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30ACA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8B191D8" w14:textId="00137ECA" w:rsidR="00130ACA" w:rsidRPr="00130ACA" w:rsidRDefault="00130ACA" w:rsidP="00130ACA">
      <w:pPr>
        <w:spacing w:after="200" w:line="276" w:lineRule="auto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  <w:r w:rsidRPr="00130ACA">
        <w:rPr>
          <w:rFonts w:ascii="Calibri" w:eastAsia="Calibri" w:hAnsi="Calibri"/>
          <w:b/>
          <w:sz w:val="28"/>
          <w:szCs w:val="28"/>
          <w:lang w:eastAsia="en-US"/>
        </w:rPr>
        <w:t xml:space="preserve"> </w:t>
      </w:r>
      <w:r w:rsidRPr="00130ACA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130ACA">
        <w:rPr>
          <w:rFonts w:eastAsia="Calibri"/>
          <w:b/>
          <w:sz w:val="28"/>
          <w:szCs w:val="28"/>
          <w:lang w:eastAsia="en-US"/>
        </w:rPr>
        <w:tab/>
        <w:t xml:space="preserve">        </w:t>
      </w:r>
      <w:r w:rsidRPr="00130ACA">
        <w:rPr>
          <w:rFonts w:eastAsia="Calibri"/>
          <w:b/>
          <w:sz w:val="28"/>
          <w:szCs w:val="28"/>
          <w:lang w:eastAsia="en-US"/>
        </w:rPr>
        <w:tab/>
      </w:r>
      <w:r w:rsidRPr="00130ACA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130ACA">
        <w:rPr>
          <w:rFonts w:eastAsia="Calibri"/>
          <w:b/>
          <w:sz w:val="28"/>
          <w:szCs w:val="28"/>
          <w:lang w:val="ru-RU" w:eastAsia="en-US"/>
        </w:rPr>
        <w:t xml:space="preserve">     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35250" w14:textId="77777777" w:rsidR="00CD5D57" w:rsidRDefault="00CD5D57">
      <w:r>
        <w:separator/>
      </w:r>
    </w:p>
  </w:endnote>
  <w:endnote w:type="continuationSeparator" w:id="0">
    <w:p w14:paraId="6B3724CC" w14:textId="77777777" w:rsidR="00CD5D57" w:rsidRDefault="00CD5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57F39" w14:textId="77777777" w:rsidR="00CD5D57" w:rsidRDefault="00CD5D57">
      <w:r>
        <w:separator/>
      </w:r>
    </w:p>
  </w:footnote>
  <w:footnote w:type="continuationSeparator" w:id="0">
    <w:p w14:paraId="6A8B0B51" w14:textId="77777777" w:rsidR="00CD5D57" w:rsidRDefault="00CD5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0AC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5D5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9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38ED2-AC59-4D85-9282-02C4A9E9F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2024-09-06T10:36:00Z</dcterms:modified>
</cp:coreProperties>
</file>