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 біля перехрестям вул. Галицька - Хмельницького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481CFA" w14:textId="70CD7D7B" w:rsidR="00200890" w:rsidRPr="00200890" w:rsidRDefault="00200890" w:rsidP="00200890">
      <w:pPr>
        <w:spacing w:after="20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200890">
        <w:rPr>
          <w:rFonts w:eastAsia="Calibri"/>
          <w:sz w:val="28"/>
          <w:szCs w:val="28"/>
          <w:lang w:eastAsia="en-US"/>
        </w:rPr>
        <w:t>Р</w:t>
      </w:r>
      <w:r>
        <w:rPr>
          <w:rFonts w:eastAsia="Calibri"/>
          <w:sz w:val="28"/>
          <w:szCs w:val="28"/>
          <w:lang w:eastAsia="en-US"/>
        </w:rPr>
        <w:t>озглянувши заяву  ПП Козловського</w:t>
      </w:r>
      <w:r w:rsidRPr="00200890">
        <w:rPr>
          <w:rFonts w:eastAsia="Calibri"/>
          <w:sz w:val="28"/>
          <w:szCs w:val="28"/>
          <w:lang w:eastAsia="en-US"/>
        </w:rPr>
        <w:t xml:space="preserve"> Г.П. вх.№ 1589/04-22/18 від 17.07.2020 р.  з проханням дати дозвіл на розміщення зовнішньої реклами у м. Винники біля перехрестя вул. Галицька-Хмельницького,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058C7F36" w14:textId="77777777" w:rsidR="00200890" w:rsidRPr="00200890" w:rsidRDefault="00200890" w:rsidP="00200890">
      <w:pPr>
        <w:spacing w:after="200"/>
        <w:jc w:val="center"/>
        <w:rPr>
          <w:rFonts w:eastAsia="Calibri"/>
          <w:b/>
          <w:sz w:val="28"/>
          <w:szCs w:val="28"/>
          <w:lang w:eastAsia="en-US"/>
        </w:rPr>
      </w:pPr>
      <w:r w:rsidRPr="00200890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79F8ECAB" w14:textId="1500BE60" w:rsidR="00200890" w:rsidRPr="00200890" w:rsidRDefault="00200890" w:rsidP="0020089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Надати дозвіл ПП Козловському</w:t>
      </w:r>
      <w:r w:rsidRPr="00200890">
        <w:rPr>
          <w:rFonts w:eastAsia="Calibri"/>
          <w:sz w:val="28"/>
          <w:szCs w:val="28"/>
          <w:lang w:eastAsia="en-US"/>
        </w:rPr>
        <w:t xml:space="preserve"> Г.П.  на розміщення зовнішньої реклами площею 72 м.кв. за адресами: м. Винники біля перехрестя вул. Галицька-Хмельницького, терміном на 5 роки.</w:t>
      </w:r>
    </w:p>
    <w:p w14:paraId="5D9C42D9" w14:textId="7BB90C65" w:rsidR="00200890" w:rsidRPr="00200890" w:rsidRDefault="00200890" w:rsidP="0020089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00890">
        <w:rPr>
          <w:rFonts w:eastAsia="Calibri"/>
          <w:sz w:val="28"/>
          <w:szCs w:val="28"/>
          <w:lang w:eastAsia="en-US"/>
        </w:rPr>
        <w:t>Зобов’яза</w:t>
      </w:r>
      <w:r>
        <w:rPr>
          <w:rFonts w:eastAsia="Calibri"/>
          <w:sz w:val="28"/>
          <w:szCs w:val="28"/>
          <w:lang w:eastAsia="en-US"/>
        </w:rPr>
        <w:t>ти  ПП Козловського</w:t>
      </w:r>
      <w:r w:rsidRPr="00200890">
        <w:rPr>
          <w:rFonts w:eastAsia="Calibri"/>
          <w:sz w:val="28"/>
          <w:szCs w:val="28"/>
          <w:lang w:eastAsia="en-US"/>
        </w:rPr>
        <w:t xml:space="preserve"> Г.П.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4EBD59DF" w14:textId="596B93FC" w:rsidR="00200890" w:rsidRDefault="00200890" w:rsidP="0020089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00890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D245D07" w14:textId="156442F5" w:rsidR="00200890" w:rsidRPr="00200890" w:rsidRDefault="00200890" w:rsidP="00200890">
      <w:pPr>
        <w:spacing w:after="200" w:line="276" w:lineRule="auto"/>
        <w:jc w:val="both"/>
        <w:rPr>
          <w:rFonts w:ascii="Calibri" w:eastAsia="Calibri" w:hAnsi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</w:t>
      </w:r>
      <w:r w:rsidRPr="00200890">
        <w:rPr>
          <w:rFonts w:eastAsia="Calibri"/>
          <w:b/>
          <w:sz w:val="28"/>
          <w:szCs w:val="28"/>
          <w:lang w:eastAsia="en-US"/>
        </w:rPr>
        <w:t>.о. міського голови</w:t>
      </w:r>
      <w:r w:rsidRPr="00200890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200890">
        <w:rPr>
          <w:rFonts w:eastAsia="Calibri"/>
          <w:b/>
          <w:sz w:val="28"/>
          <w:szCs w:val="28"/>
          <w:lang w:eastAsia="en-US"/>
        </w:rPr>
        <w:tab/>
      </w:r>
      <w:r w:rsidRPr="00200890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200890">
        <w:rPr>
          <w:rFonts w:eastAsia="Calibri"/>
          <w:b/>
          <w:sz w:val="28"/>
          <w:szCs w:val="28"/>
          <w:lang w:val="ru-RU" w:eastAsia="en-US"/>
        </w:rPr>
        <w:t xml:space="preserve">    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A5A0F" w14:textId="77777777" w:rsidR="0039486D" w:rsidRDefault="0039486D">
      <w:r>
        <w:separator/>
      </w:r>
    </w:p>
  </w:endnote>
  <w:endnote w:type="continuationSeparator" w:id="0">
    <w:p w14:paraId="5A0BFB6A" w14:textId="77777777" w:rsidR="0039486D" w:rsidRDefault="00394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46E25B" w14:textId="77777777" w:rsidR="0039486D" w:rsidRDefault="0039486D">
      <w:r>
        <w:separator/>
      </w:r>
    </w:p>
  </w:footnote>
  <w:footnote w:type="continuationSeparator" w:id="0">
    <w:p w14:paraId="4C615F99" w14:textId="77777777" w:rsidR="0039486D" w:rsidRDefault="00394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89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486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2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BB27-A7DD-4237-A5F4-D886E09A7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2024-09-06T10:38:00Z</dcterms:modified>
</cp:coreProperties>
</file>