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заміною дверей у коридорах  загального користування в житловому будинку  по вул.Кільцева,2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AFAFBF" w14:textId="77777777" w:rsidR="00F60781" w:rsidRPr="00F60781" w:rsidRDefault="00F60781" w:rsidP="00F60781">
      <w:pPr>
        <w:suppressAutoHyphens/>
        <w:jc w:val="both"/>
        <w:rPr>
          <w:sz w:val="28"/>
          <w:szCs w:val="28"/>
          <w:lang w:eastAsia="ar-SA"/>
        </w:rPr>
      </w:pPr>
      <w:r w:rsidRPr="00F60781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EF6046E" w14:textId="77777777" w:rsidR="00F60781" w:rsidRPr="00F60781" w:rsidRDefault="00F60781" w:rsidP="00F6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F14EC31" w14:textId="77777777" w:rsidR="00F60781" w:rsidRPr="00F60781" w:rsidRDefault="00F60781" w:rsidP="00F6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60781">
        <w:rPr>
          <w:sz w:val="28"/>
          <w:szCs w:val="28"/>
          <w:lang w:eastAsia="ar-SA"/>
        </w:rPr>
        <w:t>В И Р І Ш И В:</w:t>
      </w:r>
    </w:p>
    <w:p w14:paraId="20B5F3F0" w14:textId="77777777" w:rsidR="00F60781" w:rsidRPr="00F60781" w:rsidRDefault="00F60781" w:rsidP="00F6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594F576" w14:textId="74DF890C" w:rsidR="00F60781" w:rsidRPr="00F60781" w:rsidRDefault="00F60781" w:rsidP="00F60781">
      <w:pPr>
        <w:jc w:val="both"/>
        <w:rPr>
          <w:sz w:val="28"/>
          <w:szCs w:val="28"/>
          <w:lang w:eastAsia="uk-UA"/>
        </w:rPr>
      </w:pPr>
      <w:r w:rsidRPr="00F60781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F60781">
        <w:rPr>
          <w:sz w:val="28"/>
          <w:szCs w:val="28"/>
          <w:lang w:eastAsia="uk-UA"/>
        </w:rPr>
        <w:t>Капітальний ремонт із заміною дверей у коридорах</w:t>
      </w:r>
      <w:r>
        <w:rPr>
          <w:sz w:val="28"/>
          <w:szCs w:val="28"/>
          <w:lang w:eastAsia="uk-UA"/>
        </w:rPr>
        <w:t xml:space="preserve"> </w:t>
      </w:r>
      <w:r w:rsidRPr="00F60781">
        <w:rPr>
          <w:sz w:val="28"/>
          <w:szCs w:val="28"/>
          <w:lang w:eastAsia="uk-UA"/>
        </w:rPr>
        <w:t xml:space="preserve"> загального користування в житловому будинку по вул.Кільцева,2 у м.Винники»</w:t>
      </w:r>
    </w:p>
    <w:p w14:paraId="3E9950E9" w14:textId="222D6D2F" w:rsidR="00F60781" w:rsidRPr="00F60781" w:rsidRDefault="00F60781" w:rsidP="00F607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</w:t>
      </w:r>
      <w:r w:rsidRPr="00F60781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AC1D875" w14:textId="77777777" w:rsidR="00F60781" w:rsidRPr="00F60781" w:rsidRDefault="00F60781" w:rsidP="00F6078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999C3DE" w14:textId="77777777" w:rsidR="00F60781" w:rsidRPr="00F60781" w:rsidRDefault="00F60781" w:rsidP="00F6078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51D508A" w14:textId="77777777" w:rsidR="00F60781" w:rsidRPr="00F60781" w:rsidRDefault="00F60781" w:rsidP="00F6078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F60781">
        <w:rPr>
          <w:sz w:val="28"/>
          <w:szCs w:val="28"/>
          <w:lang w:eastAsia="ar-SA"/>
        </w:rPr>
        <w:t>В.о.міського голови                                                                 Шустер Б.Р.</w:t>
      </w:r>
    </w:p>
    <w:p w14:paraId="00A7AC82" w14:textId="77777777" w:rsidR="00F60781" w:rsidRPr="00F60781" w:rsidRDefault="00F60781" w:rsidP="00F6078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B9199C5" w14:textId="77777777" w:rsidR="00F60781" w:rsidRPr="00F60781" w:rsidRDefault="00F60781" w:rsidP="00F6078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5BC4EA4A" w14:textId="77777777" w:rsidR="00F60781" w:rsidRPr="00F60781" w:rsidRDefault="00F60781" w:rsidP="00F6078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C5D0861" w14:textId="77777777" w:rsidR="00F60781" w:rsidRPr="00F60781" w:rsidRDefault="00F60781" w:rsidP="00F6078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CCCB4" w14:textId="77777777" w:rsidR="00ED7929" w:rsidRDefault="00ED7929">
      <w:r>
        <w:separator/>
      </w:r>
    </w:p>
  </w:endnote>
  <w:endnote w:type="continuationSeparator" w:id="0">
    <w:p w14:paraId="7CEE3681" w14:textId="77777777" w:rsidR="00ED7929" w:rsidRDefault="00ED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329BF" w14:textId="77777777" w:rsidR="00ED7929" w:rsidRDefault="00ED7929">
      <w:r>
        <w:separator/>
      </w:r>
    </w:p>
  </w:footnote>
  <w:footnote w:type="continuationSeparator" w:id="0">
    <w:p w14:paraId="61A8FFF3" w14:textId="77777777" w:rsidR="00ED7929" w:rsidRDefault="00ED7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7929"/>
    <w:rsid w:val="00F16484"/>
    <w:rsid w:val="00F200AD"/>
    <w:rsid w:val="00F52692"/>
    <w:rsid w:val="00F60781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C80A7-31CB-4FE1-8FF9-A58DB5EE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2024-09-10T06:39:00Z</dcterms:modified>
</cp:coreProperties>
</file>