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24.07.2020р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456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із влаштуванням відмостки  та металевого парапету даху  будинку №1А  по вул. Івасюка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87E8D34" w14:textId="77777777" w:rsidR="008D1D66" w:rsidRPr="008D1D66" w:rsidRDefault="008D1D66" w:rsidP="008D1D66">
      <w:pPr>
        <w:suppressAutoHyphens/>
        <w:jc w:val="both"/>
        <w:rPr>
          <w:sz w:val="28"/>
          <w:szCs w:val="28"/>
          <w:lang w:eastAsia="ar-SA"/>
        </w:rPr>
      </w:pPr>
      <w:r w:rsidRPr="008D1D66">
        <w:rPr>
          <w:sz w:val="28"/>
          <w:szCs w:val="28"/>
          <w:lang w:eastAsia="ar-SA"/>
        </w:rPr>
        <w:t xml:space="preserve">          Керуючись Законом України «Про місцеве самоврядування в Україні», враховуючи рішення Винниківської міської ради №2178 від 05.12.2019р. « Про міський бюджет м.Винники на 2020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69FBD81C" w14:textId="77777777" w:rsidR="008D1D66" w:rsidRPr="008D1D66" w:rsidRDefault="008D1D66" w:rsidP="008D1D6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7D9E8A4D" w14:textId="77777777" w:rsidR="008D1D66" w:rsidRPr="008D1D66" w:rsidRDefault="008D1D66" w:rsidP="008D1D6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8D1D66">
        <w:rPr>
          <w:sz w:val="28"/>
          <w:szCs w:val="28"/>
          <w:lang w:eastAsia="ar-SA"/>
        </w:rPr>
        <w:t>В И Р І Ш И В:</w:t>
      </w:r>
    </w:p>
    <w:p w14:paraId="462CADE6" w14:textId="77777777" w:rsidR="008D1D66" w:rsidRPr="008D1D66" w:rsidRDefault="008D1D66" w:rsidP="008D1D6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28F1386F" w14:textId="58E2FBA0" w:rsidR="008D1D66" w:rsidRPr="008D1D66" w:rsidRDefault="008D1D66" w:rsidP="008D1D66">
      <w:pPr>
        <w:jc w:val="both"/>
        <w:rPr>
          <w:sz w:val="28"/>
          <w:szCs w:val="28"/>
          <w:lang w:eastAsia="uk-UA"/>
        </w:rPr>
      </w:pPr>
      <w:r w:rsidRPr="008D1D66">
        <w:rPr>
          <w:sz w:val="28"/>
          <w:szCs w:val="28"/>
          <w:lang w:eastAsia="ar-SA"/>
        </w:rPr>
        <w:t xml:space="preserve"> 1.Затвердити кошторисну документацію «</w:t>
      </w:r>
      <w:r w:rsidRPr="008D1D66">
        <w:rPr>
          <w:sz w:val="28"/>
          <w:szCs w:val="28"/>
          <w:lang w:eastAsia="uk-UA"/>
        </w:rPr>
        <w:t>Капітальний ремонт із влаштуванням відмостки  та металевого парапету даху  будинку №1А по вул. Івасюка у м.Винники</w:t>
      </w:r>
    </w:p>
    <w:p w14:paraId="490EC8EC" w14:textId="77777777" w:rsidR="008D1D66" w:rsidRPr="008D1D66" w:rsidRDefault="008D1D66" w:rsidP="008D1D66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284" w:hanging="709"/>
        <w:jc w:val="both"/>
        <w:rPr>
          <w:sz w:val="28"/>
          <w:szCs w:val="28"/>
          <w:lang w:eastAsia="ar-SA"/>
        </w:rPr>
      </w:pPr>
      <w:r w:rsidRPr="008D1D66">
        <w:rPr>
          <w:sz w:val="28"/>
          <w:szCs w:val="28"/>
          <w:lang w:eastAsia="ar-SA"/>
        </w:rPr>
        <w:t xml:space="preserve">        2. Контроль за виконанням даного рішення залишаю за собою.</w:t>
      </w:r>
    </w:p>
    <w:p w14:paraId="573EF454" w14:textId="77777777" w:rsidR="008D1D66" w:rsidRPr="008D1D66" w:rsidRDefault="008D1D66" w:rsidP="008D1D66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6E51492D" w14:textId="77777777" w:rsidR="008D1D66" w:rsidRPr="008D1D66" w:rsidRDefault="008D1D66" w:rsidP="008D1D66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  <w:bookmarkStart w:id="1" w:name="_GoBack"/>
      <w:bookmarkEnd w:id="1"/>
    </w:p>
    <w:p w14:paraId="3F713863" w14:textId="77777777" w:rsidR="008D1D66" w:rsidRPr="008D1D66" w:rsidRDefault="008D1D66" w:rsidP="008D1D66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  <w:r w:rsidRPr="008D1D66">
        <w:rPr>
          <w:sz w:val="28"/>
          <w:szCs w:val="28"/>
          <w:lang w:eastAsia="ar-SA"/>
        </w:rPr>
        <w:t>В.о.міського голови                                                                 Шустер Б.Р.</w:t>
      </w:r>
    </w:p>
    <w:p w14:paraId="758CFD50" w14:textId="77777777" w:rsidR="008D1D66" w:rsidRPr="008D1D66" w:rsidRDefault="008D1D66" w:rsidP="008D1D66">
      <w:pPr>
        <w:suppressAutoHyphens/>
        <w:rPr>
          <w:sz w:val="28"/>
          <w:szCs w:val="28"/>
          <w:lang w:val="ru-RU" w:eastAsia="ar-S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FA648D" w14:textId="77777777" w:rsidR="00D05145" w:rsidRDefault="00D05145">
      <w:r>
        <w:separator/>
      </w:r>
    </w:p>
  </w:endnote>
  <w:endnote w:type="continuationSeparator" w:id="0">
    <w:p w14:paraId="5A64E312" w14:textId="77777777" w:rsidR="00D05145" w:rsidRDefault="00D051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56CA8F" w14:textId="77777777" w:rsidR="00D05145" w:rsidRDefault="00D05145">
      <w:r>
        <w:separator/>
      </w:r>
    </w:p>
  </w:footnote>
  <w:footnote w:type="continuationSeparator" w:id="0">
    <w:p w14:paraId="6D039D0C" w14:textId="77777777" w:rsidR="00D05145" w:rsidRDefault="00D051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D1D66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5145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087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9DBCA6-DDA6-4B60-B644-913D679585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827</Words>
  <Characters>472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2024-09-10T06:53:00Z</dcterms:modified>
</cp:coreProperties>
</file>