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:rsidRPr="00A534B4" w14:paraId="3114B083" w14:textId="77777777" w:rsidTr="00BE7A3D">
        <w:tc>
          <w:tcPr>
            <w:tcW w:w="4814" w:type="dxa"/>
          </w:tcPr>
          <w:p w14:paraId="6E8F5308" w14:textId="77777777" w:rsidR="00BE7A3D" w:rsidRPr="00A534B4" w:rsidRDefault="00BE7A3D" w:rsidP="00BE7A3D">
            <w:pPr>
              <w:rPr>
                <w:b/>
                <w:sz w:val="28"/>
              </w:rPr>
            </w:pPr>
            <w:r w:rsidRPr="00A534B4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Яворницького (к/н 4610160300:02:003:0151,                                   к/н 4610160300:02:003:0153) у м. Винники</w:t>
            </w:r>
          </w:p>
          <w:p w14:paraId="0B71485B" w14:textId="77777777" w:rsidR="00BE7A3D" w:rsidRPr="00A534B4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Pr="00A534B4" w:rsidRDefault="00BE7A3D" w:rsidP="00471A72">
            <w:pPr>
              <w:rPr>
                <w:sz w:val="28"/>
              </w:rPr>
            </w:pPr>
          </w:p>
        </w:tc>
      </w:tr>
    </w:tbl>
    <w:p w14:paraId="46AF0669" w14:textId="77777777" w:rsidR="00A534B4" w:rsidRPr="00A534B4" w:rsidRDefault="00A534B4" w:rsidP="00A534B4">
      <w:pPr>
        <w:ind w:firstLine="708"/>
        <w:jc w:val="both"/>
        <w:rPr>
          <w:sz w:val="28"/>
          <w:szCs w:val="28"/>
        </w:rPr>
      </w:pPr>
      <w:r w:rsidRPr="00A534B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</w:t>
      </w:r>
      <w:bookmarkStart w:id="1" w:name="_GoBack"/>
      <w:bookmarkEnd w:id="1"/>
      <w:r w:rsidRPr="00A534B4">
        <w:rPr>
          <w:sz w:val="28"/>
          <w:szCs w:val="28"/>
        </w:rPr>
        <w:t>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A534B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534B4">
        <w:rPr>
          <w:sz w:val="28"/>
          <w:szCs w:val="28"/>
        </w:rPr>
        <w:t>», розглянувши заяву гр. Ціжа Н.І., беручи до уваги Повідомлення про початок виконання будівельних робіт, зареєстровану в Департаменті ДАБІ у Львівській обл. від 12.04.2016р.                                    №ЛВ 062161261924, виконавчий комітет Винниківської міської ради -</w:t>
      </w:r>
    </w:p>
    <w:p w14:paraId="4395D2BF" w14:textId="77777777" w:rsidR="00A534B4" w:rsidRPr="00A534B4" w:rsidRDefault="00A534B4" w:rsidP="00A534B4">
      <w:pPr>
        <w:jc w:val="center"/>
        <w:rPr>
          <w:b/>
          <w:sz w:val="28"/>
          <w:szCs w:val="28"/>
        </w:rPr>
      </w:pPr>
    </w:p>
    <w:p w14:paraId="65C2B2BD" w14:textId="77777777" w:rsidR="00A534B4" w:rsidRPr="00A534B4" w:rsidRDefault="00A534B4" w:rsidP="00A534B4">
      <w:pPr>
        <w:jc w:val="center"/>
        <w:rPr>
          <w:b/>
          <w:sz w:val="28"/>
          <w:szCs w:val="28"/>
        </w:rPr>
      </w:pPr>
      <w:r w:rsidRPr="00A534B4">
        <w:rPr>
          <w:b/>
          <w:sz w:val="28"/>
          <w:szCs w:val="28"/>
        </w:rPr>
        <w:t>В И Р І Ш И В :</w:t>
      </w:r>
    </w:p>
    <w:p w14:paraId="794FF631" w14:textId="77777777" w:rsidR="00A534B4" w:rsidRPr="00A534B4" w:rsidRDefault="00A534B4" w:rsidP="00A534B4">
      <w:pPr>
        <w:jc w:val="center"/>
        <w:rPr>
          <w:b/>
          <w:sz w:val="28"/>
          <w:szCs w:val="28"/>
        </w:rPr>
      </w:pPr>
    </w:p>
    <w:p w14:paraId="0BA4A778" w14:textId="77777777" w:rsidR="00A534B4" w:rsidRPr="00A534B4" w:rsidRDefault="00A534B4" w:rsidP="00A534B4">
      <w:pPr>
        <w:jc w:val="both"/>
        <w:rPr>
          <w:sz w:val="28"/>
          <w:szCs w:val="28"/>
        </w:rPr>
      </w:pPr>
      <w:r w:rsidRPr="00A534B4">
        <w:rPr>
          <w:sz w:val="28"/>
          <w:szCs w:val="28"/>
        </w:rPr>
        <w:t>1.</w:t>
      </w:r>
      <w:r w:rsidRPr="00A534B4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Яворницького (к/н 4610160300:02:003:0151, к/н 4610160300:02:003:0153) у                         м. Винники</w:t>
      </w:r>
      <w:r w:rsidRPr="00A534B4">
        <w:rPr>
          <w:b/>
          <w:sz w:val="28"/>
          <w:szCs w:val="28"/>
        </w:rPr>
        <w:t xml:space="preserve"> </w:t>
      </w:r>
      <w:r w:rsidRPr="00A534B4">
        <w:rPr>
          <w:sz w:val="28"/>
          <w:szCs w:val="28"/>
        </w:rPr>
        <w:t>присвоїти поштову адресу, а саме: вул. Яворницького, 56                                        (к/н 4610160300:02:003:0151, к/н 4610160300:02:003:0153) у м. Винники.</w:t>
      </w:r>
    </w:p>
    <w:p w14:paraId="46B96F33" w14:textId="77777777" w:rsidR="00A534B4" w:rsidRPr="00A534B4" w:rsidRDefault="00A534B4" w:rsidP="00A534B4">
      <w:pPr>
        <w:jc w:val="both"/>
        <w:rPr>
          <w:sz w:val="28"/>
          <w:szCs w:val="28"/>
        </w:rPr>
      </w:pPr>
      <w:r w:rsidRPr="00A534B4">
        <w:rPr>
          <w:sz w:val="28"/>
          <w:szCs w:val="28"/>
        </w:rPr>
        <w:lastRenderedPageBreak/>
        <w:t>2.</w:t>
      </w:r>
      <w:r w:rsidRPr="00A534B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EBD1BD" w14:textId="77777777" w:rsidR="00A534B4" w:rsidRPr="00A534B4" w:rsidRDefault="00A534B4" w:rsidP="00A534B4">
      <w:pPr>
        <w:jc w:val="both"/>
        <w:rPr>
          <w:b/>
          <w:i/>
          <w:sz w:val="28"/>
          <w:szCs w:val="28"/>
        </w:rPr>
      </w:pPr>
    </w:p>
    <w:p w14:paraId="3BDA342D" w14:textId="77777777" w:rsidR="00A534B4" w:rsidRPr="00A534B4" w:rsidRDefault="00A534B4" w:rsidP="00A534B4">
      <w:pPr>
        <w:jc w:val="both"/>
        <w:rPr>
          <w:b/>
          <w:i/>
          <w:sz w:val="28"/>
          <w:szCs w:val="28"/>
        </w:rPr>
      </w:pPr>
    </w:p>
    <w:p w14:paraId="3D106722" w14:textId="77777777" w:rsidR="00A534B4" w:rsidRPr="00A534B4" w:rsidRDefault="00A534B4" w:rsidP="00A534B4">
      <w:pPr>
        <w:jc w:val="both"/>
        <w:rPr>
          <w:b/>
          <w:i/>
          <w:sz w:val="28"/>
          <w:szCs w:val="28"/>
        </w:rPr>
      </w:pPr>
    </w:p>
    <w:p w14:paraId="39515373" w14:textId="77777777" w:rsidR="00A534B4" w:rsidRPr="00A534B4" w:rsidRDefault="00A534B4" w:rsidP="00A534B4">
      <w:pPr>
        <w:jc w:val="both"/>
        <w:rPr>
          <w:b/>
          <w:i/>
          <w:sz w:val="28"/>
          <w:szCs w:val="28"/>
        </w:rPr>
      </w:pPr>
    </w:p>
    <w:p w14:paraId="7FFB4348" w14:textId="77777777" w:rsidR="00A534B4" w:rsidRPr="00A534B4" w:rsidRDefault="00A534B4" w:rsidP="00A534B4">
      <w:pPr>
        <w:jc w:val="both"/>
        <w:rPr>
          <w:szCs w:val="24"/>
        </w:rPr>
      </w:pPr>
      <w:r w:rsidRPr="00A534B4">
        <w:rPr>
          <w:b/>
          <w:sz w:val="28"/>
          <w:szCs w:val="28"/>
        </w:rPr>
        <w:t>В.о. міського голови</w:t>
      </w:r>
      <w:r w:rsidRPr="00A534B4">
        <w:rPr>
          <w:b/>
          <w:sz w:val="28"/>
          <w:szCs w:val="28"/>
        </w:rPr>
        <w:tab/>
      </w:r>
      <w:r w:rsidRPr="00A534B4">
        <w:rPr>
          <w:b/>
          <w:sz w:val="28"/>
          <w:szCs w:val="28"/>
        </w:rPr>
        <w:tab/>
      </w:r>
      <w:r w:rsidRPr="00A534B4">
        <w:rPr>
          <w:b/>
          <w:sz w:val="28"/>
          <w:szCs w:val="28"/>
        </w:rPr>
        <w:tab/>
      </w:r>
      <w:r w:rsidRPr="00A534B4">
        <w:rPr>
          <w:b/>
          <w:sz w:val="28"/>
          <w:szCs w:val="28"/>
        </w:rPr>
        <w:tab/>
      </w:r>
      <w:r w:rsidRPr="00A534B4">
        <w:rPr>
          <w:b/>
          <w:sz w:val="28"/>
          <w:szCs w:val="28"/>
        </w:rPr>
        <w:tab/>
        <w:t xml:space="preserve">                    </w:t>
      </w:r>
      <w:r w:rsidRPr="00A534B4">
        <w:rPr>
          <w:b/>
          <w:sz w:val="28"/>
          <w:szCs w:val="28"/>
        </w:rPr>
        <w:tab/>
      </w:r>
      <w:r w:rsidRPr="00A534B4">
        <w:rPr>
          <w:b/>
          <w:sz w:val="28"/>
          <w:szCs w:val="28"/>
        </w:rPr>
        <w:tab/>
        <w:t>Б.Р.Шустер</w:t>
      </w:r>
      <w:r w:rsidRPr="00A534B4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54152" w14:textId="77777777" w:rsidR="004609E9" w:rsidRDefault="004609E9">
      <w:r>
        <w:separator/>
      </w:r>
    </w:p>
  </w:endnote>
  <w:endnote w:type="continuationSeparator" w:id="0">
    <w:p w14:paraId="65BB4664" w14:textId="77777777" w:rsidR="004609E9" w:rsidRDefault="00460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9DADA" w14:textId="77777777" w:rsidR="004609E9" w:rsidRDefault="004609E9">
      <w:r>
        <w:separator/>
      </w:r>
    </w:p>
  </w:footnote>
  <w:footnote w:type="continuationSeparator" w:id="0">
    <w:p w14:paraId="6D926090" w14:textId="77777777" w:rsidR="004609E9" w:rsidRDefault="00460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09E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4B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8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AC57D-941D-490B-B103-177DBE15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2024-09-10T08:14:00Z</dcterms:modified>
</cp:coreProperties>
</file>