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   на земельній ділянці по вул. Січова (к/н 4610160300:07:007:0340) у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3F73DE" w14:textId="77777777" w:rsidR="00137839" w:rsidRPr="00137839" w:rsidRDefault="00137839" w:rsidP="00137839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137839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Глуховського А.Ю., беручи до уваги Витяг з Державного реєстру речових прав на нерухоме майно про реєстрацію права власності (і.н.в. 215152324 від 06.07.2020р.), довідку ОКП «БТІ та ЕО» від 01.07.2020р. №2433, виконавчий комітет Винниківської міської ради –</w:t>
      </w:r>
    </w:p>
    <w:p w14:paraId="7A4CBE42" w14:textId="77777777" w:rsidR="00137839" w:rsidRPr="00137839" w:rsidRDefault="00137839" w:rsidP="00137839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6D2BF1C8" w14:textId="77777777" w:rsidR="00137839" w:rsidRPr="00137839" w:rsidRDefault="00137839" w:rsidP="00137839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13783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49E786C2" w14:textId="77777777" w:rsidR="00137839" w:rsidRPr="00137839" w:rsidRDefault="00137839" w:rsidP="00137839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5229991E" w14:textId="77777777" w:rsidR="00137839" w:rsidRPr="00137839" w:rsidRDefault="00137839" w:rsidP="001378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13783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13783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Глуховському Андрію Юрійовичу будівельний паспорт забудови земельної ділянки на проектування та будівництво </w:t>
      </w:r>
      <w:r w:rsidRPr="0013783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Січова (к/н 4610160300:07:007:0340) у м. Винники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20E3E92B" w14:textId="77777777" w:rsidR="00137839" w:rsidRPr="00137839" w:rsidRDefault="00137839" w:rsidP="001378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13783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13783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Січова (к/н 4610160300:07:007:0340) у м. Винники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274E538" w14:textId="77777777" w:rsidR="00137839" w:rsidRPr="00137839" w:rsidRDefault="00137839" w:rsidP="001378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13783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13783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Січова (к/н 4610160300:07:007:0340) у м. Винники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13783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Січова, 8-б (к/н 4610160300:07:007:0340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398A83F0" w14:textId="77777777" w:rsidR="00137839" w:rsidRPr="00137839" w:rsidRDefault="00137839" w:rsidP="001378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Глуховського А.Ю.:</w:t>
      </w:r>
    </w:p>
    <w:p w14:paraId="11F46BED" w14:textId="77777777" w:rsidR="00137839" w:rsidRPr="00137839" w:rsidRDefault="00137839" w:rsidP="001378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13783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68DD1F7D" w14:textId="77777777" w:rsidR="00137839" w:rsidRPr="00137839" w:rsidRDefault="00137839" w:rsidP="001378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60DE7B0" w14:textId="77777777" w:rsidR="00137839" w:rsidRPr="00137839" w:rsidRDefault="00137839" w:rsidP="001378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13783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13783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13783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5E7E0647" w14:textId="77777777" w:rsidR="00137839" w:rsidRPr="00137839" w:rsidRDefault="00137839" w:rsidP="001378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13783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3C3CC9A" w14:textId="77777777" w:rsidR="00137839" w:rsidRPr="00137839" w:rsidRDefault="00137839" w:rsidP="001378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298CFE9F" w14:textId="77777777" w:rsidR="00137839" w:rsidRPr="00137839" w:rsidRDefault="00137839" w:rsidP="001378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13783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13783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2110E8F7" w14:textId="77777777" w:rsidR="00137839" w:rsidRPr="00137839" w:rsidRDefault="00137839" w:rsidP="001378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20C5FEFC" w14:textId="77777777" w:rsidR="00137839" w:rsidRPr="00137839" w:rsidRDefault="00137839" w:rsidP="001378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13783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Глуховському А.Ю., що будівельні роботи можна розпочинати тільки після отримання відповідних дозволів, згідно державних норм та правил.</w:t>
      </w:r>
    </w:p>
    <w:p w14:paraId="66D3C650" w14:textId="77777777" w:rsidR="00137839" w:rsidRPr="00137839" w:rsidRDefault="00137839" w:rsidP="001378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656BD0D0" w14:textId="77777777" w:rsidR="00137839" w:rsidRPr="00137839" w:rsidRDefault="00137839" w:rsidP="001378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436AF06" w14:textId="77777777" w:rsidR="00137839" w:rsidRPr="00137839" w:rsidRDefault="00137839" w:rsidP="001378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378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1378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0E575DC" w14:textId="77777777" w:rsidR="00137839" w:rsidRPr="00137839" w:rsidRDefault="00137839" w:rsidP="00137839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DE75C5A" w14:textId="77777777" w:rsidR="00137839" w:rsidRPr="00137839" w:rsidRDefault="00137839" w:rsidP="00137839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FCEC409" w14:textId="77777777" w:rsidR="00137839" w:rsidRPr="00137839" w:rsidRDefault="00137839" w:rsidP="00137839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A4350DB" w14:textId="77777777" w:rsidR="00137839" w:rsidRPr="00137839" w:rsidRDefault="00137839" w:rsidP="00137839">
      <w:pPr>
        <w:jc w:val="both"/>
        <w:rPr>
          <w:rFonts w:eastAsia="Arial Unicode MS" w:cs="Arial Unicode MS"/>
          <w:color w:val="000000"/>
          <w:szCs w:val="24"/>
          <w:u w:color="000000"/>
          <w:lang w:eastAsia="uk-UA"/>
        </w:rPr>
      </w:pPr>
      <w:r w:rsidRPr="0013783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13783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3783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3783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3783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3783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 xml:space="preserve">                    </w:t>
      </w:r>
      <w:r w:rsidRPr="0013783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3783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  <w:r w:rsidRPr="00137839">
        <w:rPr>
          <w:rFonts w:eastAsia="Arial Unicode MS" w:cs="Arial Unicode MS"/>
          <w:b/>
          <w:color w:val="000000"/>
          <w:szCs w:val="24"/>
          <w:u w:color="000000"/>
          <w:lang w:eastAsia="uk-UA"/>
        </w:rPr>
        <w:tab/>
      </w:r>
    </w:p>
    <w:p w14:paraId="6381B540" w14:textId="77777777" w:rsidR="00137839" w:rsidRPr="00137839" w:rsidRDefault="00137839" w:rsidP="00137839">
      <w:pPr>
        <w:jc w:val="both"/>
        <w:rPr>
          <w:rFonts w:eastAsia="Arial Unicode MS"/>
          <w:szCs w:val="24"/>
          <w:u w:color="000000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B1D8AE" w14:textId="77777777" w:rsidR="00E61E56" w:rsidRDefault="00E61E56">
      <w:r>
        <w:separator/>
      </w:r>
    </w:p>
  </w:endnote>
  <w:endnote w:type="continuationSeparator" w:id="0">
    <w:p w14:paraId="5C33589C" w14:textId="77777777" w:rsidR="00E61E56" w:rsidRDefault="00E61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D822C5" w14:textId="77777777" w:rsidR="00E61E56" w:rsidRDefault="00E61E56">
      <w:r>
        <w:separator/>
      </w:r>
    </w:p>
  </w:footnote>
  <w:footnote w:type="continuationSeparator" w:id="0">
    <w:p w14:paraId="1C2CEE9F" w14:textId="77777777" w:rsidR="00E61E56" w:rsidRDefault="00E61E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7839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61E56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styleId="a9">
    <w:name w:val="annotation reference"/>
    <w:basedOn w:val="a0"/>
    <w:rsid w:val="00137839"/>
    <w:rPr>
      <w:sz w:val="16"/>
      <w:szCs w:val="16"/>
    </w:rPr>
  </w:style>
  <w:style w:type="paragraph" w:styleId="aa">
    <w:name w:val="annotation text"/>
    <w:basedOn w:val="a"/>
    <w:link w:val="ab"/>
    <w:rsid w:val="00137839"/>
    <w:rPr>
      <w:sz w:val="20"/>
    </w:rPr>
  </w:style>
  <w:style w:type="character" w:customStyle="1" w:styleId="ab">
    <w:name w:val="Текст примітки Знак"/>
    <w:basedOn w:val="a0"/>
    <w:link w:val="aa"/>
    <w:rsid w:val="00137839"/>
    <w:rPr>
      <w:lang w:val="uk-UA"/>
    </w:rPr>
  </w:style>
  <w:style w:type="paragraph" w:styleId="ac">
    <w:name w:val="annotation subject"/>
    <w:basedOn w:val="aa"/>
    <w:next w:val="aa"/>
    <w:link w:val="ad"/>
    <w:rsid w:val="00137839"/>
    <w:rPr>
      <w:b/>
      <w:bCs/>
    </w:rPr>
  </w:style>
  <w:style w:type="character" w:customStyle="1" w:styleId="ad">
    <w:name w:val="Тема примітки Знак"/>
    <w:basedOn w:val="ab"/>
    <w:link w:val="ac"/>
    <w:rsid w:val="00137839"/>
    <w:rPr>
      <w:b/>
      <w:bCs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75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73C25-9271-4E0E-ABA9-ED45BA089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2584</Words>
  <Characters>1474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2024-09-11T07:56:00Z</dcterms:modified>
</cp:coreProperties>
</file>