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Січова (к/н 4610160300:07:007:0338)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B827D9" w14:textId="77777777" w:rsidR="00247222" w:rsidRPr="00247222" w:rsidRDefault="00247222" w:rsidP="0024722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215101075 від 06.07.2020р.), довідку ОКП «БТІ та ЕО» від 01.07.2020р. №2435, виконавчий комітет Винниківської міської ради –</w:t>
      </w:r>
    </w:p>
    <w:p w14:paraId="69DD7909" w14:textId="77777777" w:rsidR="00247222" w:rsidRPr="00247222" w:rsidRDefault="00247222" w:rsidP="0024722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07939DD" w14:textId="77777777" w:rsidR="00247222" w:rsidRPr="00247222" w:rsidRDefault="00247222" w:rsidP="0024722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5ADCD31" w14:textId="77777777" w:rsidR="00247222" w:rsidRPr="00247222" w:rsidRDefault="00247222" w:rsidP="0024722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7A5BF06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Січова (к/н 4610160300:07:007:0338) у м. Винники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C9E0427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Січова (к/н 4610160300:07:007:0338) у м. Винники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511FDC5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Січова (к/н 4610160300:07:007:0338) у м. Винники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Січова, 8 (к/н 4610160300:07:007:0338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E4151D9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3AEDBF3C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DCE2CA0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992C911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F38944E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89E2305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35B23083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4722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FFBE630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DBA75AF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4722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0541A7E6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2D2D68E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D7DE1AD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4722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4722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476664" w14:textId="77777777" w:rsidR="00247222" w:rsidRPr="00247222" w:rsidRDefault="00247222" w:rsidP="0024722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B2FDB2D" w14:textId="77777777" w:rsidR="00247222" w:rsidRPr="00247222" w:rsidRDefault="00247222" w:rsidP="0024722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5F826D0" w14:textId="77777777" w:rsidR="00247222" w:rsidRPr="00247222" w:rsidRDefault="00247222" w:rsidP="0024722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BF5CEC2" w14:textId="77777777" w:rsidR="00247222" w:rsidRPr="00247222" w:rsidRDefault="00247222" w:rsidP="00247222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4722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247222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7009B01B" w14:textId="77777777" w:rsidR="00247222" w:rsidRPr="00247222" w:rsidRDefault="00247222" w:rsidP="00247222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C7898" w14:textId="77777777" w:rsidR="00603CAE" w:rsidRDefault="00603CAE">
      <w:r>
        <w:separator/>
      </w:r>
    </w:p>
  </w:endnote>
  <w:endnote w:type="continuationSeparator" w:id="0">
    <w:p w14:paraId="11550E9A" w14:textId="77777777" w:rsidR="00603CAE" w:rsidRDefault="0060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FA589" w14:textId="77777777" w:rsidR="00603CAE" w:rsidRDefault="00603CAE">
      <w:r>
        <w:separator/>
      </w:r>
    </w:p>
  </w:footnote>
  <w:footnote w:type="continuationSeparator" w:id="0">
    <w:p w14:paraId="158ABAFF" w14:textId="77777777" w:rsidR="00603CAE" w:rsidRDefault="00603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722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3CAE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A9CDE-CE10-4773-ADD5-052107C19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2582</Words>
  <Characters>1472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2024-09-11T08:37:00Z</dcterms:modified>
</cp:coreProperties>
</file>