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24.07.2020р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466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на проектування та будівництво індивідуального житлового будинку   на земельній ділянці по вул. Лісна (к/н 4610160300:03:001:0127) у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60925E7" w14:textId="77777777" w:rsidR="00D5538C" w:rsidRPr="00D5538C" w:rsidRDefault="00D5538C" w:rsidP="00D5538C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bookmarkStart w:id="1" w:name="_GoBack"/>
      <w:bookmarkEnd w:id="1"/>
      <w:r w:rsidRPr="00D5538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D5538C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D5538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розглянувши заяву гр. Мицик Ю.І., беручи до уваги Витяг з Державного реєстру речових прав на нерухоме майно про реєстрацію права власності (і.н.в. 213638307 від 23.06.2020р.), довідку ОКП «БТІ та ЕО» від 02.07.2020р. №1617, виконавчий комітет Винниківської міської ради –</w:t>
      </w:r>
    </w:p>
    <w:p w14:paraId="27FFC026" w14:textId="77777777" w:rsidR="00D5538C" w:rsidRPr="00D5538C" w:rsidRDefault="00D5538C" w:rsidP="00D5538C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197B323F" w14:textId="77777777" w:rsidR="00D5538C" w:rsidRPr="00D5538C" w:rsidRDefault="00D5538C" w:rsidP="00D5538C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D5538C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26435675" w14:textId="77777777" w:rsidR="00D5538C" w:rsidRPr="00D5538C" w:rsidRDefault="00D5538C" w:rsidP="00D5538C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0058897E" w14:textId="77777777" w:rsidR="00D5538C" w:rsidRPr="00D5538C" w:rsidRDefault="00D5538C" w:rsidP="00D5538C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D5538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D5538C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D5538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D5538C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D5538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Мицик Юлії Ігорівні будівельний паспорт забудови земельної ділянки на проектування та будівництво </w:t>
      </w:r>
      <w:r w:rsidRPr="00D5538C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Лісна (к/н 4610160300:03:001:0127) у м. Винники</w:t>
      </w:r>
      <w:r w:rsidRPr="00D5538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5F9F6915" w14:textId="77777777" w:rsidR="00D5538C" w:rsidRPr="00D5538C" w:rsidRDefault="00D5538C" w:rsidP="00D5538C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D5538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lastRenderedPageBreak/>
        <w:t>2.</w:t>
      </w:r>
      <w:r w:rsidRPr="00D5538C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D5538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D5538C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Лісна (к/н 4610160300:03:001:0127) у м. Винники</w:t>
      </w:r>
      <w:r w:rsidRPr="00D5538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018F4152" w14:textId="77777777" w:rsidR="00D5538C" w:rsidRPr="00D5538C" w:rsidRDefault="00D5538C" w:rsidP="00D5538C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D5538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3.</w:t>
      </w:r>
      <w:r w:rsidRPr="00D5538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ab/>
      </w:r>
      <w:r w:rsidRPr="00D5538C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Індивідуальному житловому</w:t>
      </w:r>
      <w:r w:rsidRPr="00D5538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будинку, який проектується на земельній ділянці </w:t>
      </w:r>
      <w:r w:rsidRPr="00D5538C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по вул. Лісна (к/н 4610160300:03:001:0127) у м. Винники</w:t>
      </w:r>
      <w:r w:rsidRPr="00D5538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, присвоїти поштову адресу, а саме: вул. </w:t>
      </w:r>
      <w:r w:rsidRPr="00D5538C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Лісна, 9-а (к/н 4610160300:03:001:0127</w:t>
      </w:r>
      <w:r w:rsidRPr="00D5538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) у м. Винники.</w:t>
      </w:r>
    </w:p>
    <w:p w14:paraId="6FC99DDC" w14:textId="77777777" w:rsidR="00D5538C" w:rsidRPr="00D5538C" w:rsidRDefault="00D5538C" w:rsidP="00D5538C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5538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D5538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D5538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Зобов’язати </w:t>
      </w:r>
      <w:r w:rsidRPr="00D5538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гр. Мицик Ю.І.:</w:t>
      </w:r>
    </w:p>
    <w:p w14:paraId="24B9EE2C" w14:textId="77777777" w:rsidR="00D5538C" w:rsidRPr="00D5538C" w:rsidRDefault="00D5538C" w:rsidP="00D5538C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5538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D5538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D5538C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D5538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0BF2C68F" w14:textId="77777777" w:rsidR="00D5538C" w:rsidRPr="00D5538C" w:rsidRDefault="00D5538C" w:rsidP="00D5538C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5538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D5538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D5538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7BB814BE" w14:textId="77777777" w:rsidR="00D5538C" w:rsidRPr="00D5538C" w:rsidRDefault="00D5538C" w:rsidP="00D5538C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5538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D5538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D5538C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D5538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D5538C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D5538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D5538C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D5538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D5538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D5538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D5538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D5538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6000B116" w14:textId="77777777" w:rsidR="00D5538C" w:rsidRPr="00D5538C" w:rsidRDefault="00D5538C" w:rsidP="00D5538C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5538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D5538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D5538C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D5538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159680C5" w14:textId="77777777" w:rsidR="00D5538C" w:rsidRPr="00D5538C" w:rsidRDefault="00D5538C" w:rsidP="00D5538C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5538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D5538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D5538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Під час ведення будівельних робіт утримувати в належному стані </w:t>
      </w:r>
      <w:r w:rsidRPr="00D5538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присадибну</w:t>
      </w:r>
      <w:r w:rsidRPr="00D5538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ділянку та прибудинкову територію. Не порушувати права і законні інтереси інших осіб.</w:t>
      </w:r>
    </w:p>
    <w:p w14:paraId="49D6CEFF" w14:textId="77777777" w:rsidR="00D5538C" w:rsidRPr="00D5538C" w:rsidRDefault="00D5538C" w:rsidP="00D5538C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5538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D5538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D5538C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D5538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D5538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D5538C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D5538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D5538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D5538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D5538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50CFE6C6" w14:textId="77777777" w:rsidR="00D5538C" w:rsidRPr="00D5538C" w:rsidRDefault="00D5538C" w:rsidP="00D5538C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5538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D5538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D5538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52D52779" w14:textId="77777777" w:rsidR="00D5538C" w:rsidRPr="00D5538C" w:rsidRDefault="00D5538C" w:rsidP="00D5538C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D5538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D5538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D5538C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D5538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D5538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Мицик Ю.І., що будівельні роботи можна розпочинати тільки після отримання відповідних дозволів, згідно державних норм та правил.</w:t>
      </w:r>
    </w:p>
    <w:p w14:paraId="56583C39" w14:textId="77777777" w:rsidR="00D5538C" w:rsidRPr="00D5538C" w:rsidRDefault="00D5538C" w:rsidP="00D5538C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5538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D5538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D5538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D5538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D5538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D5538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D5538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120B4CCC" w14:textId="77777777" w:rsidR="00D5538C" w:rsidRPr="00D5538C" w:rsidRDefault="00D5538C" w:rsidP="00D5538C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5538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D5538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D5538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568DEBC6" w14:textId="77777777" w:rsidR="00D5538C" w:rsidRPr="00D5538C" w:rsidRDefault="00D5538C" w:rsidP="00D5538C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D5538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8</w:t>
      </w:r>
      <w:r w:rsidRPr="00D5538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D5538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D9AF794" w14:textId="77777777" w:rsidR="00D5538C" w:rsidRPr="00D5538C" w:rsidRDefault="00D5538C" w:rsidP="00D5538C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5D18AAC7" w14:textId="77777777" w:rsidR="00D5538C" w:rsidRPr="00D5538C" w:rsidRDefault="00D5538C" w:rsidP="00D5538C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165C6F1C" w14:textId="77777777" w:rsidR="00D5538C" w:rsidRPr="00D5538C" w:rsidRDefault="00D5538C" w:rsidP="00D5538C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731F3E57" w14:textId="77777777" w:rsidR="00D5538C" w:rsidRPr="00D5538C" w:rsidRDefault="00D5538C" w:rsidP="00D5538C">
      <w:pPr>
        <w:jc w:val="both"/>
        <w:rPr>
          <w:rFonts w:eastAsia="Arial Unicode MS" w:cs="Arial Unicode MS"/>
          <w:color w:val="000000"/>
          <w:szCs w:val="24"/>
          <w:u w:color="000000"/>
          <w:lang w:eastAsia="uk-UA"/>
        </w:rPr>
      </w:pPr>
      <w:r w:rsidRPr="00D5538C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В.о. міського голови</w:t>
      </w:r>
      <w:r w:rsidRPr="00D5538C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D5538C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D5538C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D5538C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D5538C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 xml:space="preserve">                    </w:t>
      </w:r>
      <w:r w:rsidRPr="00D5538C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D5538C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Б.Р.Шустер</w:t>
      </w:r>
      <w:r w:rsidRPr="00D5538C">
        <w:rPr>
          <w:rFonts w:eastAsia="Arial Unicode MS" w:cs="Arial Unicode MS"/>
          <w:b/>
          <w:color w:val="000000"/>
          <w:szCs w:val="24"/>
          <w:u w:color="000000"/>
          <w:lang w:eastAsia="uk-UA"/>
        </w:rPr>
        <w:tab/>
      </w:r>
    </w:p>
    <w:p w14:paraId="10A78027" w14:textId="77777777" w:rsidR="00D5538C" w:rsidRPr="00D5538C" w:rsidRDefault="00D5538C" w:rsidP="00D5538C">
      <w:pPr>
        <w:jc w:val="both"/>
        <w:rPr>
          <w:rFonts w:eastAsia="Arial Unicode MS"/>
          <w:szCs w:val="24"/>
          <w:u w:color="000000"/>
          <w:lang w:eastAsia="uk-U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1AA51F" w14:textId="77777777" w:rsidR="00F747B7" w:rsidRDefault="00F747B7">
      <w:r>
        <w:separator/>
      </w:r>
    </w:p>
  </w:endnote>
  <w:endnote w:type="continuationSeparator" w:id="0">
    <w:p w14:paraId="5661176A" w14:textId="77777777" w:rsidR="00F747B7" w:rsidRDefault="00F747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4AA664" w14:textId="77777777" w:rsidR="00F747B7" w:rsidRDefault="00F747B7">
      <w:r>
        <w:separator/>
      </w:r>
    </w:p>
  </w:footnote>
  <w:footnote w:type="continuationSeparator" w:id="0">
    <w:p w14:paraId="5C999AB6" w14:textId="77777777" w:rsidR="00F747B7" w:rsidRDefault="00F747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5538C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747B7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182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479A62-3E09-4E4C-8083-B6409226CA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2560</Words>
  <Characters>1460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2024-09-11T08:51:00Z</dcterms:modified>
</cp:coreProperties>
</file>