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реконструкцію  індивідуального житлового будинку  на земельній ділянці по вул. Галицька, 5-в (к/н 4610160300:01:001:0096)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DAE83E" w14:textId="77777777" w:rsidR="00823FCE" w:rsidRPr="00823FCE" w:rsidRDefault="00823FCE" w:rsidP="00823FC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Ніколаєва М.О. та гр. Ніколаєвої Л.В., беручи до уваги Витяги з Державного реєстру речових прав на нерухоме майно про реєстрацію права власності (і.н.в. 215374858 від 08.07.2020р., і.н.в. 215374756 від 08.07.2020р.), Витяг з Державного реєстру речових прав на нерухоме майно про реєстрацію права власності (і.н.в. 204054895 від 13.03.2020р.), виконавчий комітет Винниківської міської ради –</w:t>
      </w:r>
    </w:p>
    <w:p w14:paraId="490C6E4F" w14:textId="77777777" w:rsidR="00823FCE" w:rsidRPr="00823FCE" w:rsidRDefault="00823FCE" w:rsidP="00823FC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CF0BA17" w14:textId="77777777" w:rsidR="00823FCE" w:rsidRPr="00823FCE" w:rsidRDefault="00823FCE" w:rsidP="00823FC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A200C0D" w14:textId="77777777" w:rsidR="00823FCE" w:rsidRPr="00823FCE" w:rsidRDefault="00823FCE" w:rsidP="00823F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A7B26C3" w14:textId="3F6BE069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Ніколаєву Максиму Олексійовичу та Ніколаєвій Людмилі Віталіївні будівельний паспорт забудови земельної ділянки на проектування та 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реконструкцію індивідуального житлового будинку на земельній ділянці по вул. Галицька,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5-в </w:t>
      </w:r>
      <w:bookmarkStart w:id="1" w:name="_GoBack"/>
      <w:bookmarkEnd w:id="1"/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(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к/н 4610160300:01:001:0096) 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у м. Винники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18AF116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на земельній ділянці по вул. Галицька, 5-в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к/н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4610160300:01:001:0096) 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у м. Винники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4FC8B6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Ніколаєва М.О. та гр. Ніколаєву Л.В.:</w:t>
      </w:r>
    </w:p>
    <w:p w14:paraId="51D3C149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3AAFF30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20C9CF9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8EEA958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E340E0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173CBC27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00AD16E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A11115A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3FC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Ніколаєву М.О. та гр. Ніколаєвій Л.В., що будівельні роботи можна розпочинати тільки після отримання відповідних дозволів, згідно державних норм та правил.</w:t>
      </w:r>
    </w:p>
    <w:p w14:paraId="4BD35980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61D58FF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EEBEBC8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23FC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23FC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C11387" w14:textId="77777777" w:rsidR="00823FCE" w:rsidRPr="00823FCE" w:rsidRDefault="00823FCE" w:rsidP="00823F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916DA8A" w14:textId="77777777" w:rsidR="00823FCE" w:rsidRPr="00823FCE" w:rsidRDefault="00823FCE" w:rsidP="00823F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CCAB852" w14:textId="77777777" w:rsidR="00823FCE" w:rsidRPr="00823FCE" w:rsidRDefault="00823FCE" w:rsidP="00823FC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80E19FA" w14:textId="77777777" w:rsidR="00823FCE" w:rsidRPr="00823FCE" w:rsidRDefault="00823FCE" w:rsidP="00823FCE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23FC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823FCE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BEFDD" w14:textId="77777777" w:rsidR="00BC24EC" w:rsidRDefault="00BC24EC">
      <w:r>
        <w:separator/>
      </w:r>
    </w:p>
  </w:endnote>
  <w:endnote w:type="continuationSeparator" w:id="0">
    <w:p w14:paraId="0617615C" w14:textId="77777777" w:rsidR="00BC24EC" w:rsidRDefault="00BC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0DE8A" w14:textId="77777777" w:rsidR="00BC24EC" w:rsidRDefault="00BC24EC">
      <w:r>
        <w:separator/>
      </w:r>
    </w:p>
  </w:footnote>
  <w:footnote w:type="continuationSeparator" w:id="0">
    <w:p w14:paraId="2E0B0A13" w14:textId="77777777" w:rsidR="00BC24EC" w:rsidRDefault="00BC2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FC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24E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101BA-27BE-42FB-96E8-0B9B248A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2596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2024-09-11T11:03:00Z</dcterms:modified>
</cp:coreProperties>
</file>