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Капітальний ремонт дороги по   вул. 500-річчя Січі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26436D" w14:textId="77777777" w:rsidR="009D4F6F" w:rsidRPr="009D4F6F" w:rsidRDefault="009D4F6F" w:rsidP="009D4F6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D4F6F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762F5AB" w14:textId="77777777" w:rsidR="009D4F6F" w:rsidRPr="009D4F6F" w:rsidRDefault="009D4F6F" w:rsidP="009D4F6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D4F6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A7764B4" w14:textId="77777777" w:rsidR="009D4F6F" w:rsidRPr="009D4F6F" w:rsidRDefault="009D4F6F" w:rsidP="009D4F6F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D4F6F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9D4F6F">
        <w:rPr>
          <w:sz w:val="28"/>
          <w:szCs w:val="28"/>
          <w:lang w:eastAsia="ar-SA"/>
        </w:rPr>
        <w:t xml:space="preserve"> Капітальний ремонт дороги по вул. 500-річчя Січі  у м. Винники»  </w:t>
      </w:r>
    </w:p>
    <w:p w14:paraId="515F4773" w14:textId="77777777" w:rsidR="009D4F6F" w:rsidRPr="009D4F6F" w:rsidRDefault="009D4F6F" w:rsidP="009D4F6F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4F44DC92" w14:textId="77777777" w:rsidR="009D4F6F" w:rsidRPr="009D4F6F" w:rsidRDefault="009D4F6F" w:rsidP="009D4F6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D4F6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FCEA60E" w14:textId="77777777" w:rsidR="009D4F6F" w:rsidRPr="009D4F6F" w:rsidRDefault="009D4F6F" w:rsidP="009D4F6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5C538D5" w14:textId="77777777" w:rsidR="009D4F6F" w:rsidRPr="009D4F6F" w:rsidRDefault="009D4F6F" w:rsidP="009D4F6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D4F6F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C3DED" w14:textId="77777777" w:rsidR="00824B6D" w:rsidRDefault="00824B6D">
      <w:r>
        <w:separator/>
      </w:r>
    </w:p>
  </w:endnote>
  <w:endnote w:type="continuationSeparator" w:id="0">
    <w:p w14:paraId="1F30EA1E" w14:textId="77777777" w:rsidR="00824B6D" w:rsidRDefault="0082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E2E79" w14:textId="77777777" w:rsidR="00824B6D" w:rsidRDefault="00824B6D">
      <w:r>
        <w:separator/>
      </w:r>
    </w:p>
  </w:footnote>
  <w:footnote w:type="continuationSeparator" w:id="0">
    <w:p w14:paraId="0D0E009E" w14:textId="77777777" w:rsidR="00824B6D" w:rsidRDefault="00824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4B6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4F6F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4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A8D4A-B464-4672-9DDA-55BB551B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2024-09-12T08:43:00Z</dcterms:modified>
</cp:coreProperties>
</file>