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 по вул.  Ломоносова  в м. Винники"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C3E716" w14:textId="77777777" w:rsidR="00BD5004" w:rsidRPr="00BD5004" w:rsidRDefault="00BD5004" w:rsidP="00BD5004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BD5004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F677015" w14:textId="77777777" w:rsidR="00BD5004" w:rsidRPr="00BD5004" w:rsidRDefault="00BD5004" w:rsidP="00BD500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D500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E43AC9F" w14:textId="77777777" w:rsidR="00BD5004" w:rsidRPr="00BD5004" w:rsidRDefault="00BD5004" w:rsidP="00BD5004">
      <w:pPr>
        <w:rPr>
          <w:rFonts w:eastAsia="Calibri"/>
          <w:sz w:val="28"/>
          <w:szCs w:val="28"/>
          <w:lang w:eastAsia="en-US"/>
        </w:rPr>
      </w:pPr>
      <w:r w:rsidRPr="00BD5004">
        <w:rPr>
          <w:rFonts w:eastAsia="Calibri"/>
          <w:sz w:val="28"/>
          <w:szCs w:val="28"/>
          <w:lang w:eastAsia="en-US"/>
        </w:rPr>
        <w:t>1. Затвердити  робочий проект на  «</w:t>
      </w:r>
      <w:r w:rsidRPr="00BD5004">
        <w:rPr>
          <w:sz w:val="28"/>
          <w:szCs w:val="28"/>
          <w:lang w:eastAsia="ar-SA"/>
        </w:rPr>
        <w:t xml:space="preserve"> Капітальний ремонт по вул. Ломоносова в м. Винники» Коригування</w:t>
      </w:r>
    </w:p>
    <w:p w14:paraId="1542252F" w14:textId="77777777" w:rsidR="00BD5004" w:rsidRPr="00BD5004" w:rsidRDefault="00BD5004" w:rsidP="00BD5004">
      <w:pPr>
        <w:rPr>
          <w:rFonts w:eastAsia="Calibri"/>
          <w:sz w:val="28"/>
          <w:szCs w:val="28"/>
          <w:lang w:eastAsia="en-US"/>
        </w:rPr>
      </w:pPr>
    </w:p>
    <w:p w14:paraId="25993240" w14:textId="77777777" w:rsidR="00BD5004" w:rsidRPr="00BD5004" w:rsidRDefault="00BD5004" w:rsidP="00BD500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D500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129813E" w14:textId="77777777" w:rsidR="00BD5004" w:rsidRPr="00BD5004" w:rsidRDefault="00BD5004" w:rsidP="00BD500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04FDFA5" w14:textId="77777777" w:rsidR="00BD5004" w:rsidRPr="00BD5004" w:rsidRDefault="00BD5004" w:rsidP="00BD500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D5004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34398A9" w14:textId="77777777" w:rsidR="00BD5004" w:rsidRPr="00BD5004" w:rsidRDefault="00BD5004" w:rsidP="00BD5004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9F1A7" w14:textId="77777777" w:rsidR="00597E54" w:rsidRDefault="00597E54">
      <w:r>
        <w:separator/>
      </w:r>
    </w:p>
  </w:endnote>
  <w:endnote w:type="continuationSeparator" w:id="0">
    <w:p w14:paraId="6D194005" w14:textId="77777777" w:rsidR="00597E54" w:rsidRDefault="00597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6C882" w14:textId="77777777" w:rsidR="00597E54" w:rsidRDefault="00597E54">
      <w:r>
        <w:separator/>
      </w:r>
    </w:p>
  </w:footnote>
  <w:footnote w:type="continuationSeparator" w:id="0">
    <w:p w14:paraId="41931D5A" w14:textId="77777777" w:rsidR="00597E54" w:rsidRDefault="00597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7E54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500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71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376D3-8559-4849-A031-F09D86D38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2024-09-12T08:47:00Z</dcterms:modified>
</cp:coreProperties>
</file>