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Нове будівництво побутової   каналізації по вул. Дорошенка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6E00F0" w14:textId="77777777" w:rsidR="00D7392B" w:rsidRPr="00D7392B" w:rsidRDefault="00D7392B" w:rsidP="00D7392B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7392B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6066693" w14:textId="77777777" w:rsidR="00D7392B" w:rsidRPr="00D7392B" w:rsidRDefault="00D7392B" w:rsidP="00D7392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D7392B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E99FA8F" w14:textId="77777777" w:rsidR="00D7392B" w:rsidRPr="00D7392B" w:rsidRDefault="00D7392B" w:rsidP="00D7392B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D7392B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D7392B">
        <w:rPr>
          <w:sz w:val="28"/>
          <w:szCs w:val="28"/>
          <w:lang w:eastAsia="ar-SA"/>
        </w:rPr>
        <w:t xml:space="preserve">  Нове будівництво побутової каналізації по вул. Дорошенка у м. Винники ».</w:t>
      </w:r>
    </w:p>
    <w:p w14:paraId="142DFBAC" w14:textId="77777777" w:rsidR="00D7392B" w:rsidRPr="00D7392B" w:rsidRDefault="00D7392B" w:rsidP="00D7392B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431CA00B" w14:textId="77777777" w:rsidR="00D7392B" w:rsidRPr="00D7392B" w:rsidRDefault="00D7392B" w:rsidP="00D7392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7392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34A66E" w14:textId="77777777" w:rsidR="00D7392B" w:rsidRPr="00D7392B" w:rsidRDefault="00D7392B" w:rsidP="00D7392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AE19B08" w14:textId="77777777" w:rsidR="00D7392B" w:rsidRPr="00D7392B" w:rsidRDefault="00D7392B" w:rsidP="00D7392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7392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4C057046" w14:textId="77777777" w:rsidR="00D7392B" w:rsidRPr="00D7392B" w:rsidRDefault="00D7392B" w:rsidP="00D7392B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74AB7" w14:textId="77777777" w:rsidR="00F75CA6" w:rsidRDefault="00F75CA6">
      <w:r>
        <w:separator/>
      </w:r>
    </w:p>
  </w:endnote>
  <w:endnote w:type="continuationSeparator" w:id="0">
    <w:p w14:paraId="3764C7AC" w14:textId="77777777" w:rsidR="00F75CA6" w:rsidRDefault="00F7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B6334" w14:textId="77777777" w:rsidR="00F75CA6" w:rsidRDefault="00F75CA6">
      <w:r>
        <w:separator/>
      </w:r>
    </w:p>
  </w:footnote>
  <w:footnote w:type="continuationSeparator" w:id="0">
    <w:p w14:paraId="5647DBE3" w14:textId="77777777" w:rsidR="00F75CA6" w:rsidRDefault="00F75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92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5CA6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C1137-F440-4681-9660-A75E4686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2024-09-12T08:56:00Z</dcterms:modified>
</cp:coreProperties>
</file>