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 Нове будівництво побутової   каналізації по вул. Наливайка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2D4ACD" w14:textId="77777777" w:rsidR="004E3017" w:rsidRPr="004E3017" w:rsidRDefault="004E3017" w:rsidP="004E301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E3017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1901E4D" w14:textId="7FD7D02A" w:rsidR="004E3017" w:rsidRPr="004E3017" w:rsidRDefault="004E3017" w:rsidP="004E3017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4E3017">
        <w:rPr>
          <w:rFonts w:eastAsia="Calibri"/>
          <w:sz w:val="28"/>
          <w:szCs w:val="28"/>
          <w:lang w:eastAsia="en-US"/>
        </w:rPr>
        <w:t>ВИРІШИВ:</w:t>
      </w:r>
    </w:p>
    <w:p w14:paraId="00E74A6A" w14:textId="77777777" w:rsidR="004E3017" w:rsidRPr="004E3017" w:rsidRDefault="004E3017" w:rsidP="004E3017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4E3017">
        <w:rPr>
          <w:rFonts w:eastAsia="Calibri"/>
          <w:sz w:val="28"/>
          <w:szCs w:val="28"/>
          <w:lang w:eastAsia="en-US"/>
        </w:rPr>
        <w:t>1.Затвердити  робочий проект на  «</w:t>
      </w:r>
      <w:r w:rsidRPr="004E3017">
        <w:rPr>
          <w:sz w:val="28"/>
          <w:szCs w:val="28"/>
          <w:lang w:eastAsia="ar-SA"/>
        </w:rPr>
        <w:t xml:space="preserve">  Нове будівництво побутової каналізації по вул. Наливайка у м. Винники ».</w:t>
      </w:r>
    </w:p>
    <w:p w14:paraId="441E8133" w14:textId="77777777" w:rsidR="004E3017" w:rsidRPr="004E3017" w:rsidRDefault="004E3017" w:rsidP="004E3017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614F6050" w14:textId="77777777" w:rsidR="004E3017" w:rsidRPr="004E3017" w:rsidRDefault="004E3017" w:rsidP="004E301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E301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D2EB9C0" w14:textId="77777777" w:rsidR="004E3017" w:rsidRPr="004E3017" w:rsidRDefault="004E3017" w:rsidP="004E301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498C8AD" w14:textId="77777777" w:rsidR="004E3017" w:rsidRPr="004E3017" w:rsidRDefault="004E3017" w:rsidP="004E301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E301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D74FD" w14:textId="77777777" w:rsidR="00A35880" w:rsidRDefault="00A35880">
      <w:r>
        <w:separator/>
      </w:r>
    </w:p>
  </w:endnote>
  <w:endnote w:type="continuationSeparator" w:id="0">
    <w:p w14:paraId="69189F80" w14:textId="77777777" w:rsidR="00A35880" w:rsidRDefault="00A35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A230D0" w14:textId="77777777" w:rsidR="00A35880" w:rsidRDefault="00A35880">
      <w:r>
        <w:separator/>
      </w:r>
    </w:p>
  </w:footnote>
  <w:footnote w:type="continuationSeparator" w:id="0">
    <w:p w14:paraId="50684AFF" w14:textId="77777777" w:rsidR="00A35880" w:rsidRDefault="00A35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3017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588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0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98729-2A5B-4A2F-8B2D-EEFE3B16E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846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2024-09-12T08:59:00Z</dcterms:modified>
</cp:coreProperties>
</file>