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встановленням воріт і хвіртки,   та плануванням території СЗШ №47 по вул.Галицькій,54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74E2A2" w14:textId="77777777" w:rsidR="00E573FA" w:rsidRPr="00E573FA" w:rsidRDefault="00E573FA" w:rsidP="00E573FA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573FA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627416F" w14:textId="77777777" w:rsidR="00E573FA" w:rsidRPr="00E573FA" w:rsidRDefault="00E573FA" w:rsidP="00E573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B061E55" w14:textId="77777777" w:rsidR="00E573FA" w:rsidRPr="00E573FA" w:rsidRDefault="00E573FA" w:rsidP="00E573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573FA">
        <w:rPr>
          <w:sz w:val="28"/>
          <w:szCs w:val="28"/>
          <w:lang w:eastAsia="ar-SA"/>
        </w:rPr>
        <w:t>В И Р І Ш И В:</w:t>
      </w:r>
    </w:p>
    <w:p w14:paraId="64C68901" w14:textId="77777777" w:rsidR="00E573FA" w:rsidRPr="00E573FA" w:rsidRDefault="00E573FA" w:rsidP="00E573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F82DB62" w14:textId="77777777" w:rsidR="00E573FA" w:rsidRPr="00E573FA" w:rsidRDefault="00E573FA" w:rsidP="00E573FA">
      <w:pPr>
        <w:jc w:val="both"/>
        <w:rPr>
          <w:sz w:val="28"/>
          <w:szCs w:val="28"/>
          <w:lang w:eastAsia="uk-UA"/>
        </w:rPr>
      </w:pPr>
      <w:r w:rsidRPr="00E573FA">
        <w:rPr>
          <w:sz w:val="28"/>
          <w:szCs w:val="28"/>
          <w:lang w:eastAsia="ar-SA"/>
        </w:rPr>
        <w:t xml:space="preserve"> 1.Затвердити кошторисну документацію « </w:t>
      </w:r>
      <w:r w:rsidRPr="00E573FA">
        <w:rPr>
          <w:sz w:val="28"/>
          <w:szCs w:val="28"/>
          <w:lang w:eastAsia="uk-UA"/>
        </w:rPr>
        <w:t>Капітальний ремонт з встановленням воріт і хвіртки, та плануванням території СЗШ №47 по вул.Галицькій,54 у м.Винники»</w:t>
      </w:r>
    </w:p>
    <w:p w14:paraId="4A270748" w14:textId="77777777" w:rsidR="00E573FA" w:rsidRPr="00E573FA" w:rsidRDefault="00E573FA" w:rsidP="00E573FA">
      <w:pPr>
        <w:jc w:val="both"/>
        <w:rPr>
          <w:sz w:val="28"/>
          <w:szCs w:val="28"/>
          <w:lang w:eastAsia="uk-UA"/>
        </w:rPr>
      </w:pPr>
    </w:p>
    <w:p w14:paraId="564F3656" w14:textId="77777777" w:rsidR="00E573FA" w:rsidRPr="00E573FA" w:rsidRDefault="00E573FA" w:rsidP="00E573FA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573FA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37E471A3" w14:textId="77777777" w:rsidR="00E573FA" w:rsidRPr="00E573FA" w:rsidRDefault="00E573FA" w:rsidP="00E573F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C2A5E49" w14:textId="77777777" w:rsidR="00E573FA" w:rsidRPr="00E573FA" w:rsidRDefault="00E573FA" w:rsidP="00E573F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706FEBC9" w14:textId="77777777" w:rsidR="00E573FA" w:rsidRPr="00E573FA" w:rsidRDefault="00E573FA" w:rsidP="00E573F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573FA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E573FA" w:rsidRDefault="00213958" w:rsidP="00471A72">
      <w:pPr>
        <w:rPr>
          <w:sz w:val="28"/>
          <w:szCs w:val="28"/>
        </w:rPr>
      </w:pPr>
    </w:p>
    <w:sectPr w:rsidR="00213958" w:rsidRPr="00E573F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34DB7" w14:textId="77777777" w:rsidR="00207776" w:rsidRDefault="00207776">
      <w:r>
        <w:separator/>
      </w:r>
    </w:p>
  </w:endnote>
  <w:endnote w:type="continuationSeparator" w:id="0">
    <w:p w14:paraId="796F2825" w14:textId="77777777" w:rsidR="00207776" w:rsidRDefault="0020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B1A88" w14:textId="77777777" w:rsidR="00207776" w:rsidRDefault="00207776">
      <w:r>
        <w:separator/>
      </w:r>
    </w:p>
  </w:footnote>
  <w:footnote w:type="continuationSeparator" w:id="0">
    <w:p w14:paraId="642120BB" w14:textId="77777777" w:rsidR="00207776" w:rsidRDefault="00207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777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73F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C8C6E-5F01-4E78-A510-B0FAAD97A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2024-09-12T09:12:00Z</dcterms:modified>
</cp:coreProperties>
</file>