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з встановленням сітчастих елементів   паркану СЗШ №47 по вул.Галицькій,54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3B92BA4" w14:textId="77777777" w:rsidR="003C6052" w:rsidRPr="003C6052" w:rsidRDefault="003C6052" w:rsidP="003C6052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3C6052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1CBF2CB" w14:textId="77777777" w:rsidR="003C6052" w:rsidRPr="003C6052" w:rsidRDefault="003C6052" w:rsidP="003C60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82E22C6" w14:textId="77777777" w:rsidR="003C6052" w:rsidRPr="003C6052" w:rsidRDefault="003C6052" w:rsidP="003C60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3C6052">
        <w:rPr>
          <w:sz w:val="28"/>
          <w:szCs w:val="28"/>
          <w:lang w:eastAsia="ar-SA"/>
        </w:rPr>
        <w:t>В И Р І Ш И В:</w:t>
      </w:r>
    </w:p>
    <w:p w14:paraId="2CF8D548" w14:textId="77777777" w:rsidR="003C6052" w:rsidRPr="003C6052" w:rsidRDefault="003C6052" w:rsidP="003C60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611AEC58" w14:textId="77777777" w:rsidR="003C6052" w:rsidRPr="003C6052" w:rsidRDefault="003C6052" w:rsidP="003C6052">
      <w:pPr>
        <w:jc w:val="both"/>
        <w:rPr>
          <w:sz w:val="28"/>
          <w:szCs w:val="28"/>
          <w:lang w:eastAsia="uk-UA"/>
        </w:rPr>
      </w:pPr>
      <w:r w:rsidRPr="003C6052">
        <w:rPr>
          <w:sz w:val="28"/>
          <w:szCs w:val="28"/>
          <w:lang w:eastAsia="ar-SA"/>
        </w:rPr>
        <w:t xml:space="preserve"> 1.Затвердити кошторисну документацію «</w:t>
      </w:r>
      <w:r w:rsidRPr="003C6052">
        <w:rPr>
          <w:sz w:val="28"/>
          <w:szCs w:val="28"/>
          <w:lang w:eastAsia="uk-UA"/>
        </w:rPr>
        <w:t>Капітальний ремонт з встановленням сітчастих  елементів паркану СЗШ №47 по вул.Галицькій,54 у м.Винники»</w:t>
      </w:r>
    </w:p>
    <w:p w14:paraId="60E9C6DB" w14:textId="77777777" w:rsidR="003C6052" w:rsidRPr="003C6052" w:rsidRDefault="003C6052" w:rsidP="003C6052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3C6052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037EA611" w14:textId="77777777" w:rsidR="003C6052" w:rsidRPr="003C6052" w:rsidRDefault="003C6052" w:rsidP="003C605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CB579DF" w14:textId="77777777" w:rsidR="003C6052" w:rsidRPr="003C6052" w:rsidRDefault="003C6052" w:rsidP="003C605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A83BD50" w14:textId="77777777" w:rsidR="003C6052" w:rsidRPr="003C6052" w:rsidRDefault="003C6052" w:rsidP="003C605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3C6052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4B0264C7" w14:textId="77777777" w:rsidR="003C6052" w:rsidRPr="003C6052" w:rsidRDefault="003C6052" w:rsidP="003C605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720917" w14:textId="77777777" w:rsidR="00F23379" w:rsidRDefault="00F23379">
      <w:r>
        <w:separator/>
      </w:r>
    </w:p>
  </w:endnote>
  <w:endnote w:type="continuationSeparator" w:id="0">
    <w:p w14:paraId="4E2B6BB5" w14:textId="77777777" w:rsidR="00F23379" w:rsidRDefault="00F23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A5E35F" w14:textId="77777777" w:rsidR="00F23379" w:rsidRDefault="00F23379">
      <w:r>
        <w:separator/>
      </w:r>
    </w:p>
  </w:footnote>
  <w:footnote w:type="continuationSeparator" w:id="0">
    <w:p w14:paraId="44168478" w14:textId="77777777" w:rsidR="00F23379" w:rsidRDefault="00F233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052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3379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0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61176-21A9-40D3-8E18-33DF70F52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804</Words>
  <Characters>459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2024-09-12T09:27:00Z</dcterms:modified>
</cp:coreProperties>
</file>