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герметизації швів між блоками  фундаменту у житловому будинку за адресою:  вул.Винна гора,7а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B8EDA1" w14:textId="1F3AE01A" w:rsidR="00D034CF" w:rsidRPr="00D034CF" w:rsidRDefault="00D034CF" w:rsidP="00D034CF">
      <w:pPr>
        <w:suppressAutoHyphens/>
        <w:jc w:val="both"/>
        <w:rPr>
          <w:sz w:val="28"/>
          <w:szCs w:val="28"/>
          <w:lang w:eastAsia="ar-SA"/>
        </w:rPr>
      </w:pPr>
      <w:r w:rsidRPr="00D034CF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eastAsia="ar-SA"/>
        </w:rPr>
        <w:tab/>
      </w:r>
      <w:r w:rsidRPr="00D034CF">
        <w:rPr>
          <w:sz w:val="28"/>
          <w:szCs w:val="28"/>
          <w:lang w:eastAsia="ar-SA"/>
        </w:rPr>
        <w:t xml:space="preserve">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780FD4D" w14:textId="77777777" w:rsidR="00D034CF" w:rsidRPr="00D034CF" w:rsidRDefault="00D034CF" w:rsidP="00D03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A823535" w14:textId="77777777" w:rsidR="00D034CF" w:rsidRPr="00D034CF" w:rsidRDefault="00D034CF" w:rsidP="00D03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034CF">
        <w:rPr>
          <w:sz w:val="28"/>
          <w:szCs w:val="28"/>
          <w:lang w:eastAsia="ar-SA"/>
        </w:rPr>
        <w:t>В И Р І Ш И В:</w:t>
      </w:r>
    </w:p>
    <w:p w14:paraId="204021F9" w14:textId="77777777" w:rsidR="00D034CF" w:rsidRPr="00D034CF" w:rsidRDefault="00D034CF" w:rsidP="00D03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76420A0" w14:textId="77777777" w:rsidR="00D034CF" w:rsidRPr="00D034CF" w:rsidRDefault="00D034CF" w:rsidP="00D034CF">
      <w:pPr>
        <w:jc w:val="both"/>
        <w:rPr>
          <w:sz w:val="28"/>
          <w:szCs w:val="28"/>
          <w:lang w:eastAsia="uk-UA"/>
        </w:rPr>
      </w:pPr>
      <w:r w:rsidRPr="00D034CF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D034CF">
        <w:rPr>
          <w:sz w:val="28"/>
          <w:szCs w:val="28"/>
          <w:lang w:eastAsia="uk-UA"/>
        </w:rPr>
        <w:t>Капітальний ремонт із герметизації швів між   блоками фундаменту у житловому будинку за адресою: вул.Винна гора,7а у м.Винники»</w:t>
      </w:r>
    </w:p>
    <w:p w14:paraId="37448BCB" w14:textId="77777777" w:rsidR="00D034CF" w:rsidRPr="00D034CF" w:rsidRDefault="00D034CF" w:rsidP="00D034C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D034CF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5BB3B346" w14:textId="77777777" w:rsidR="00D034CF" w:rsidRPr="00D034CF" w:rsidRDefault="00D034CF" w:rsidP="00D034C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F17E0B" w14:textId="77777777" w:rsidR="00D034CF" w:rsidRPr="00D034CF" w:rsidRDefault="00D034CF" w:rsidP="00D034C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A4FB737" w14:textId="77777777" w:rsidR="00D034CF" w:rsidRPr="00D034CF" w:rsidRDefault="00D034CF" w:rsidP="00D034C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D034C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D034CF" w:rsidRDefault="00213958" w:rsidP="00471A72">
      <w:pPr>
        <w:rPr>
          <w:sz w:val="28"/>
          <w:szCs w:val="28"/>
        </w:rPr>
      </w:pPr>
    </w:p>
    <w:sectPr w:rsidR="00213958" w:rsidRPr="00D034C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938EE" w14:textId="77777777" w:rsidR="00012DF1" w:rsidRDefault="00012DF1">
      <w:r>
        <w:separator/>
      </w:r>
    </w:p>
  </w:endnote>
  <w:endnote w:type="continuationSeparator" w:id="0">
    <w:p w14:paraId="64E4B4B5" w14:textId="77777777" w:rsidR="00012DF1" w:rsidRDefault="0001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62162" w14:textId="77777777" w:rsidR="00012DF1" w:rsidRDefault="00012DF1">
      <w:r>
        <w:separator/>
      </w:r>
    </w:p>
  </w:footnote>
  <w:footnote w:type="continuationSeparator" w:id="0">
    <w:p w14:paraId="6E3635B4" w14:textId="77777777" w:rsidR="00012DF1" w:rsidRDefault="00012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2DF1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4CF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FBB51-6267-4029-8F13-2DA8D015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2024-09-12T09:31:00Z</dcterms:modified>
</cp:coreProperties>
</file>