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фасаду у житловому будинку  по вул.Галицька,42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FFE0406" w14:textId="77777777" w:rsidR="00FB44CF" w:rsidRPr="00FB44CF" w:rsidRDefault="00FB44CF" w:rsidP="00FB44CF">
      <w:pPr>
        <w:suppressAutoHyphens/>
        <w:jc w:val="both"/>
        <w:rPr>
          <w:sz w:val="28"/>
          <w:szCs w:val="28"/>
          <w:lang w:eastAsia="ar-SA"/>
        </w:rPr>
      </w:pPr>
      <w:r w:rsidRPr="00FB44CF">
        <w:rPr>
          <w:szCs w:val="24"/>
          <w:lang w:eastAsia="ar-SA"/>
        </w:rPr>
        <w:t xml:space="preserve">          </w:t>
      </w:r>
      <w:r w:rsidRPr="00FB44CF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EED61A6" w14:textId="77777777" w:rsidR="00FB44CF" w:rsidRPr="00FB44CF" w:rsidRDefault="00FB44CF" w:rsidP="00FB44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03C806BC" w14:textId="77777777" w:rsidR="00FB44CF" w:rsidRPr="00FB44CF" w:rsidRDefault="00FB44CF" w:rsidP="00FB44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FB44CF">
        <w:rPr>
          <w:sz w:val="28"/>
          <w:szCs w:val="28"/>
          <w:lang w:eastAsia="ar-SA"/>
        </w:rPr>
        <w:t>В И Р І Ш И В:</w:t>
      </w:r>
    </w:p>
    <w:p w14:paraId="2BB6FD37" w14:textId="77777777" w:rsidR="00FB44CF" w:rsidRPr="00FB44CF" w:rsidRDefault="00FB44CF" w:rsidP="00FB44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3FAA2180" w14:textId="0069A9E5" w:rsidR="00FB44CF" w:rsidRPr="00FB44CF" w:rsidRDefault="00FB44CF" w:rsidP="00FB44CF">
      <w:pPr>
        <w:jc w:val="both"/>
        <w:rPr>
          <w:sz w:val="28"/>
          <w:szCs w:val="28"/>
          <w:lang w:eastAsia="uk-UA"/>
        </w:rPr>
      </w:pPr>
      <w:r w:rsidRPr="00FB44CF">
        <w:rPr>
          <w:sz w:val="28"/>
          <w:szCs w:val="28"/>
          <w:lang w:eastAsia="ar-SA"/>
        </w:rPr>
        <w:t xml:space="preserve"> 1.Затвердити кошторисну документацію «</w:t>
      </w:r>
      <w:r w:rsidRPr="00FB44CF">
        <w:rPr>
          <w:sz w:val="28"/>
          <w:szCs w:val="28"/>
          <w:lang w:eastAsia="uk-UA"/>
        </w:rPr>
        <w:t>Капітальний ремонт фасаду у житловому будинку</w:t>
      </w:r>
      <w:bookmarkStart w:id="1" w:name="_GoBack"/>
      <w:bookmarkEnd w:id="1"/>
      <w:r w:rsidRPr="00FB44CF">
        <w:rPr>
          <w:sz w:val="28"/>
          <w:szCs w:val="28"/>
          <w:lang w:eastAsia="uk-UA"/>
        </w:rPr>
        <w:t xml:space="preserve">   по вул.Галицька,42 у м.Винники»</w:t>
      </w:r>
    </w:p>
    <w:p w14:paraId="7CD3F3A7" w14:textId="77777777" w:rsidR="00FB44CF" w:rsidRPr="00FB44CF" w:rsidRDefault="00FB44CF" w:rsidP="00FB44CF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FB44CF">
        <w:rPr>
          <w:sz w:val="28"/>
          <w:szCs w:val="28"/>
          <w:lang w:eastAsia="ar-SA"/>
        </w:rPr>
        <w:t xml:space="preserve">         2. Контроль за виконанням даного рішення залишаю за собою.</w:t>
      </w:r>
    </w:p>
    <w:p w14:paraId="2205BD09" w14:textId="77777777" w:rsidR="00FB44CF" w:rsidRPr="00FB44CF" w:rsidRDefault="00FB44CF" w:rsidP="00FB44CF">
      <w:pPr>
        <w:suppressAutoHyphens/>
        <w:jc w:val="both"/>
        <w:rPr>
          <w:sz w:val="28"/>
          <w:szCs w:val="28"/>
          <w:lang w:eastAsia="ar-SA"/>
        </w:rPr>
      </w:pPr>
    </w:p>
    <w:p w14:paraId="5131C807" w14:textId="77777777" w:rsidR="00FB44CF" w:rsidRPr="00FB44CF" w:rsidRDefault="00FB44CF" w:rsidP="00FB44C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DD39280" w14:textId="77777777" w:rsidR="00FB44CF" w:rsidRPr="00FB44CF" w:rsidRDefault="00FB44CF" w:rsidP="00FB44CF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FB44CF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38A83029" w14:textId="77777777" w:rsidR="00FB44CF" w:rsidRPr="00FB44CF" w:rsidRDefault="00FB44CF" w:rsidP="00FB44CF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274C71E2" w14:textId="77777777" w:rsidR="00FB44CF" w:rsidRPr="00FB44CF" w:rsidRDefault="00FB44CF" w:rsidP="00FB44CF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34514B" w14:textId="77777777" w:rsidR="000961AC" w:rsidRDefault="000961AC">
      <w:r>
        <w:separator/>
      </w:r>
    </w:p>
  </w:endnote>
  <w:endnote w:type="continuationSeparator" w:id="0">
    <w:p w14:paraId="355A4ED2" w14:textId="77777777" w:rsidR="000961AC" w:rsidRDefault="0009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95F0A8" w14:textId="77777777" w:rsidR="000961AC" w:rsidRDefault="000961AC">
      <w:r>
        <w:separator/>
      </w:r>
    </w:p>
  </w:footnote>
  <w:footnote w:type="continuationSeparator" w:id="0">
    <w:p w14:paraId="0089BDAA" w14:textId="77777777" w:rsidR="000961AC" w:rsidRDefault="000961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61A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44CF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02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64158-2E33-4DDC-9736-4A70F393F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778</Words>
  <Characters>444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2024-09-12T09:32:00Z</dcterms:modified>
</cp:coreProperties>
</file>