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14.08.2020р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495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 на "Капітальний ремонт дороги від вул.  Лисика до буд. №9 по вул. Кільцева  у 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0E8E9EF" w14:textId="77777777" w:rsidR="008A4478" w:rsidRPr="008A4478" w:rsidRDefault="008A4478" w:rsidP="008A4478">
      <w:pPr>
        <w:spacing w:after="200" w:line="276" w:lineRule="auto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8A4478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726337AF" w14:textId="77777777" w:rsidR="008A4478" w:rsidRPr="008A4478" w:rsidRDefault="008A4478" w:rsidP="008A4478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635C27D0" w14:textId="4916EC66" w:rsidR="008A4478" w:rsidRPr="008A4478" w:rsidRDefault="008A4478" w:rsidP="008A4478">
      <w:pPr>
        <w:spacing w:after="200" w:line="276" w:lineRule="auto"/>
        <w:jc w:val="center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  <w:r w:rsidRPr="008A4478">
        <w:rPr>
          <w:rFonts w:eastAsia="Calibri"/>
          <w:sz w:val="28"/>
          <w:szCs w:val="28"/>
          <w:lang w:eastAsia="en-US"/>
        </w:rPr>
        <w:t>ВИРІШИВ:</w:t>
      </w:r>
    </w:p>
    <w:p w14:paraId="61703E7C" w14:textId="77777777" w:rsidR="008A4478" w:rsidRPr="008A4478" w:rsidRDefault="008A4478" w:rsidP="008A4478">
      <w:pPr>
        <w:rPr>
          <w:rFonts w:eastAsia="Calibri"/>
          <w:sz w:val="28"/>
          <w:szCs w:val="28"/>
          <w:lang w:eastAsia="en-US"/>
        </w:rPr>
      </w:pPr>
      <w:r w:rsidRPr="008A4478">
        <w:rPr>
          <w:rFonts w:eastAsia="Calibri"/>
          <w:sz w:val="28"/>
          <w:szCs w:val="28"/>
          <w:lang w:eastAsia="en-US"/>
        </w:rPr>
        <w:t>1. Затвердити  робочий проект на  «Капітальний ремонт дороги від вул. Лисика до буд.№9 по вул. Кільцева у м. Винники»</w:t>
      </w:r>
    </w:p>
    <w:p w14:paraId="2A1A18C7" w14:textId="77777777" w:rsidR="008A4478" w:rsidRPr="008A4478" w:rsidRDefault="008A4478" w:rsidP="008A4478">
      <w:pPr>
        <w:rPr>
          <w:rFonts w:eastAsia="Calibri"/>
          <w:sz w:val="28"/>
          <w:szCs w:val="28"/>
          <w:lang w:eastAsia="en-US"/>
        </w:rPr>
      </w:pPr>
    </w:p>
    <w:p w14:paraId="46355C31" w14:textId="77777777" w:rsidR="008A4478" w:rsidRPr="008A4478" w:rsidRDefault="008A4478" w:rsidP="008A4478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8A4478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081E8BBC" w14:textId="77777777" w:rsidR="008A4478" w:rsidRPr="008A4478" w:rsidRDefault="008A4478" w:rsidP="008A4478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16E36D29" w14:textId="77777777" w:rsidR="008A4478" w:rsidRPr="008A4478" w:rsidRDefault="008A4478" w:rsidP="008A4478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8A4478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72C9FE" w14:textId="77777777" w:rsidR="00827D43" w:rsidRDefault="00827D43">
      <w:r>
        <w:separator/>
      </w:r>
    </w:p>
  </w:endnote>
  <w:endnote w:type="continuationSeparator" w:id="0">
    <w:p w14:paraId="7F10E866" w14:textId="77777777" w:rsidR="00827D43" w:rsidRDefault="00827D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EDDD3A" w14:textId="77777777" w:rsidR="00827D43" w:rsidRDefault="00827D43">
      <w:r>
        <w:separator/>
      </w:r>
    </w:p>
  </w:footnote>
  <w:footnote w:type="continuationSeparator" w:id="0">
    <w:p w14:paraId="6692A181" w14:textId="77777777" w:rsidR="00827D43" w:rsidRDefault="00827D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27D43"/>
    <w:rsid w:val="00844DE4"/>
    <w:rsid w:val="00872FDE"/>
    <w:rsid w:val="008824A2"/>
    <w:rsid w:val="008A4478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84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41A58A-3BE9-4A8F-970C-E1641E363D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854</Words>
  <Characters>487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2024-09-12T10:12:00Z</dcterms:modified>
</cp:coreProperties>
</file>